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5"/>
        <w:tblW w:w="523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チラシのレイアウト テーブル"/>
      </w:tblPr>
      <w:tblGrid>
        <w:gridCol w:w="7041"/>
        <w:gridCol w:w="3521"/>
      </w:tblGrid>
      <w:tr w:rsidR="00EC0073" w:rsidRPr="0098180C" w14:paraId="3F66281A" w14:textId="77777777" w:rsidTr="00955E07">
        <w:trPr>
          <w:trHeight w:hRule="exact" w:val="14950"/>
          <w:tblHeader/>
        </w:trPr>
        <w:tc>
          <w:tcPr>
            <w:tcW w:w="7041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36BE1EDE" w14:textId="11B68F30" w:rsidR="00EC0073" w:rsidRPr="00031135" w:rsidRDefault="00DE46D0" w:rsidP="00031135">
            <w:pPr>
              <w:spacing w:line="180" w:lineRule="auto"/>
              <w:rPr>
                <w:rFonts w:ascii="Meiryo UI" w:hAnsi="Meiryo UI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50859D7" wp14:editId="5E327CE9">
                  <wp:simplePos x="0" y="0"/>
                  <wp:positionH relativeFrom="column">
                    <wp:posOffset>3216275</wp:posOffset>
                  </wp:positionH>
                  <wp:positionV relativeFrom="paragraph">
                    <wp:posOffset>-414020</wp:posOffset>
                  </wp:positionV>
                  <wp:extent cx="1200150" cy="1200150"/>
                  <wp:effectExtent l="0" t="0" r="0" b="0"/>
                  <wp:wrapNone/>
                  <wp:docPr id="712854583" name="図 4" descr="空を飛ぶ鳥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空を飛ぶ鳥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1135" w:rsidRPr="00031135">
              <w:rPr>
                <w:rFonts w:ascii="Meiryo UI" w:hAnsi="Meiryo UI"/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2" behindDoc="1" locked="0" layoutInCell="1" allowOverlap="1" wp14:anchorId="6B5820E8" wp14:editId="59479DF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384174</wp:posOffset>
                      </wp:positionV>
                      <wp:extent cx="4019706" cy="3294255"/>
                      <wp:effectExtent l="76200" t="152400" r="76200" b="287655"/>
                      <wp:wrapNone/>
                      <wp:docPr id="1702787414" name="楕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61892">
                                <a:off x="0" y="0"/>
                                <a:ext cx="4019706" cy="3294255"/>
                              </a:xfrm>
                              <a:custGeom>
                                <a:avLst/>
                                <a:gdLst>
                                  <a:gd name="connsiteX0" fmla="*/ 0 w 4019706"/>
                                  <a:gd name="connsiteY0" fmla="*/ 1647128 h 3294255"/>
                                  <a:gd name="connsiteX1" fmla="*/ 2009853 w 4019706"/>
                                  <a:gd name="connsiteY1" fmla="*/ 0 h 3294255"/>
                                  <a:gd name="connsiteX2" fmla="*/ 4019706 w 4019706"/>
                                  <a:gd name="connsiteY2" fmla="*/ 1647128 h 3294255"/>
                                  <a:gd name="connsiteX3" fmla="*/ 2009853 w 4019706"/>
                                  <a:gd name="connsiteY3" fmla="*/ 3294256 h 3294255"/>
                                  <a:gd name="connsiteX4" fmla="*/ 0 w 4019706"/>
                                  <a:gd name="connsiteY4" fmla="*/ 1647128 h 32942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19706" h="3294255" extrusionOk="0">
                                    <a:moveTo>
                                      <a:pt x="0" y="1647128"/>
                                    </a:moveTo>
                                    <a:cubicBezTo>
                                      <a:pt x="-189978" y="620261"/>
                                      <a:pt x="802800" y="36422"/>
                                      <a:pt x="2009853" y="0"/>
                                    </a:cubicBezTo>
                                    <a:cubicBezTo>
                                      <a:pt x="3302802" y="38513"/>
                                      <a:pt x="3843830" y="743036"/>
                                      <a:pt x="4019706" y="1647128"/>
                                    </a:cubicBezTo>
                                    <a:cubicBezTo>
                                      <a:pt x="3871416" y="2701625"/>
                                      <a:pt x="3098836" y="3410483"/>
                                      <a:pt x="2009853" y="3294256"/>
                                    </a:cubicBezTo>
                                    <a:cubicBezTo>
                                      <a:pt x="729948" y="3201303"/>
                                      <a:pt x="198259" y="2651542"/>
                                      <a:pt x="0" y="164712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3825" cmpd="dbl">
                                <a:solidFill>
                                  <a:srgbClr val="FF99CC">
                                    <a:alpha val="86000"/>
                                  </a:srgb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ellipse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0800" dist="38100" dir="5400000" sx="101000" sy="101000" algn="t" rotWithShape="0">
                                  <a:srgbClr val="FFFF00"/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5F92F" id="楕円 38" o:spid="_x0000_s1026" style="position:absolute;left:0;text-align:left;margin-left:.3pt;margin-top:30.25pt;width:316.5pt;height:259.4pt;rotation:1159869fd;z-index:-251652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" filled="f" strokecolor="#f9c" strokeweight="9.75pt">
                      <v:stroke opacity="56283f" linestyle="thinThin" joinstyle="miter"/>
                      <v:shadow on="t" type="perspective" color="yellow" origin=",-.5" offset="0,3pt" matrix="66191f,,,66191f"/>
                    </v:oval>
                  </w:pict>
                </mc:Fallback>
              </mc:AlternateContent>
            </w:r>
            <w:r w:rsidR="00031135" w:rsidRPr="00031135">
              <w:rPr>
                <w:rFonts w:ascii="Meiryo UI" w:hAnsi="Meiryo UI" w:hint="eastAsia"/>
                <w:b/>
                <w:bCs/>
                <w:color w:val="000000" w:themeColor="text1"/>
                <w:sz w:val="48"/>
                <w:szCs w:val="48"/>
              </w:rPr>
              <w:t>2024年度　第1回</w:t>
            </w:r>
          </w:p>
          <w:p w14:paraId="1F67D5BD" w14:textId="12723328" w:rsidR="00031135" w:rsidRDefault="00031135" w:rsidP="00031135">
            <w:pPr>
              <w:spacing w:line="180" w:lineRule="auto"/>
              <w:rPr>
                <w:rFonts w:ascii="Meiryo UI" w:hAnsi="Meiryo UI"/>
                <w:color w:val="000000" w:themeColor="text1"/>
                <w:sz w:val="144"/>
                <w:szCs w:val="144"/>
              </w:rPr>
            </w:pPr>
            <w:r w:rsidRPr="00031135">
              <w:rPr>
                <w:rFonts w:ascii="Meiryo UI" w:hAnsi="Meiryo UI" w:hint="eastAsia"/>
                <w:color w:val="000000" w:themeColor="text1"/>
                <w:sz w:val="144"/>
                <w:szCs w:val="144"/>
              </w:rPr>
              <w:t>地域ケア個別会議のお知らせ</w:t>
            </w:r>
          </w:p>
          <w:p w14:paraId="2D696822" w14:textId="422133B0" w:rsidR="00031135" w:rsidRPr="001912B7" w:rsidRDefault="00DE46D0" w:rsidP="00031135">
            <w:pPr>
              <w:spacing w:line="180" w:lineRule="auto"/>
              <w:rPr>
                <w:rFonts w:ascii="Meiryo UI" w:hAnsi="Meiryo UI"/>
                <w:color w:val="000000" w:themeColor="text1"/>
                <w:sz w:val="40"/>
                <w:szCs w:val="40"/>
              </w:rPr>
            </w:pPr>
            <w:r>
              <w:rPr>
                <w:rFonts w:ascii="Meiryo UI" w:hAnsi="Meiryo UI" w:hint="eastAsia"/>
                <w:noProof/>
                <w:color w:val="000000" w:themeColor="text1"/>
                <w:sz w:val="144"/>
                <w:szCs w:val="144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6A1F4EA" wp14:editId="2163FC0E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12700</wp:posOffset>
                      </wp:positionV>
                      <wp:extent cx="1693545" cy="1637665"/>
                      <wp:effectExtent l="0" t="0" r="1905" b="635"/>
                      <wp:wrapNone/>
                      <wp:docPr id="1533748140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3545" cy="1637665"/>
                                <a:chOff x="0" y="0"/>
                                <a:chExt cx="1417320" cy="1209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792947" name="図 3" descr="クレヨン塗り背景 黄色 新（イエロー）丸 パステル のイラスト sircle_yellow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28675"/>
                                  <a:ext cx="1417320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962208" name="図 2" descr="家族のイラスト（三世帯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825" y="0"/>
                                  <a:ext cx="1192530" cy="1192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A5EBF" id="グループ化 4" o:spid="_x0000_s1026" style="position:absolute;left:0;text-align:left;margin-left:206.05pt;margin-top:1pt;width:133.35pt;height:128.95pt;z-index:251695104;mso-width-relative:margin;mso-height-relative:margin" coordsize="14173,12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" o:spid="_x0000_s1027" type="#_x0000_t75" alt="クレヨン塗り背景 黄色 新（イエロー）丸 パステル のイラスト sircle_yellow" style="position:absolute;top:8286;width:14173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">
                        <v:imagedata r:id="rId13" o:title="クレヨン塗り背景 黄色 新（イエロー）丸 パステル のイラスト sircle_yellow"/>
                      </v:shape>
                      <v:shape id="図 2" o:spid="_x0000_s1028" type="#_x0000_t75" alt="家族のイラスト（三世帯）" style="position:absolute;left:1238;width:11925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">
                        <v:imagedata r:id="rId14" o:title="家族のイラスト（三世帯）"/>
                      </v:shape>
                    </v:group>
                  </w:pict>
                </mc:Fallback>
              </mc:AlternateContent>
            </w:r>
          </w:p>
          <w:p w14:paraId="19B5787F" w14:textId="77777777" w:rsidR="00B074D7" w:rsidRDefault="00B074D7" w:rsidP="00B074D7">
            <w:pPr>
              <w:spacing w:line="0" w:lineRule="atLeast"/>
              <w:rPr>
                <w:rFonts w:ascii="Meiryo UI" w:hAnsi="Meiryo UI"/>
                <w:color w:val="000000" w:themeColor="text1"/>
                <w:sz w:val="40"/>
                <w:szCs w:val="40"/>
              </w:rPr>
            </w:pPr>
          </w:p>
          <w:p w14:paraId="77868465" w14:textId="77777777" w:rsidR="00DE46D0" w:rsidRPr="00031135" w:rsidRDefault="00DE46D0" w:rsidP="00B074D7">
            <w:pPr>
              <w:spacing w:line="0" w:lineRule="atLeast"/>
              <w:rPr>
                <w:rFonts w:ascii="Meiryo UI" w:hAnsi="Meiryo UI"/>
                <w:color w:val="000000" w:themeColor="text1"/>
                <w:sz w:val="40"/>
                <w:szCs w:val="40"/>
              </w:rPr>
            </w:pPr>
          </w:p>
          <w:p w14:paraId="622FEA54" w14:textId="7B869892" w:rsidR="004E465F" w:rsidRPr="009C0860" w:rsidRDefault="004E465F" w:rsidP="00B074D7">
            <w:pPr>
              <w:pStyle w:val="aa"/>
              <w:spacing w:before="0" w:line="0" w:lineRule="atLeast"/>
              <w:rPr>
                <w:rFonts w:ascii="Meiryo UI" w:hAnsi="Meiryo UI"/>
                <w:b/>
                <w:bCs/>
                <w:lang w:eastAsia="zh-TW"/>
              </w:rPr>
            </w:pPr>
            <w:r>
              <w:rPr>
                <w:rFonts w:ascii="Meiryo UI" w:hAnsi="Meiryo UI" w:hint="eastAsia"/>
                <w:b/>
                <w:bCs/>
                <w:lang w:eastAsia="zh-TW"/>
              </w:rPr>
              <w:t>日時</w:t>
            </w:r>
          </w:p>
          <w:p w14:paraId="358D0429" w14:textId="4787ECC5" w:rsidR="00031135" w:rsidRPr="007C69FC" w:rsidRDefault="00A067F9" w:rsidP="00B074D7">
            <w:pPr>
              <w:pStyle w:val="Web"/>
              <w:tabs>
                <w:tab w:val="right" w:pos="6156"/>
              </w:tabs>
              <w:spacing w:line="0" w:lineRule="atLeast"/>
              <w:rPr>
                <w:rFonts w:ascii="Meiryo UI" w:hAnsi="Meiryo UI"/>
                <w:b/>
                <w:bCs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77F2DBF" wp14:editId="22C344BD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431800</wp:posOffset>
                  </wp:positionV>
                  <wp:extent cx="1467485" cy="1467485"/>
                  <wp:effectExtent l="0" t="0" r="0" b="0"/>
                  <wp:wrapNone/>
                  <wp:docPr id="1310091128" name="図 2" descr="木の下で眠る人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木の下で眠る人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135" w:rsidRPr="007C69FC">
              <w:rPr>
                <w:rFonts w:ascii="Meiryo UI" w:hAnsi="Meiryo UI" w:hint="eastAsia"/>
                <w:b/>
                <w:bCs/>
                <w:color w:val="000000" w:themeColor="text1"/>
                <w:sz w:val="44"/>
                <w:szCs w:val="44"/>
                <w:lang w:eastAsia="zh-TW"/>
              </w:rPr>
              <w:t>令和6年5月</w:t>
            </w:r>
            <w:r w:rsidR="004A3370" w:rsidRPr="007C69FC">
              <w:rPr>
                <w:rFonts w:ascii="Meiryo UI" w:hAnsi="Meiryo UI" w:hint="eastAsia"/>
                <w:b/>
                <w:bCs/>
                <w:color w:val="000000" w:themeColor="text1"/>
                <w:sz w:val="44"/>
                <w:szCs w:val="44"/>
                <w:lang w:eastAsia="zh-TW"/>
              </w:rPr>
              <w:t>23</w:t>
            </w:r>
            <w:r w:rsidR="00031135" w:rsidRPr="007C69FC">
              <w:rPr>
                <w:rFonts w:ascii="Meiryo UI" w:hAnsi="Meiryo UI" w:hint="eastAsia"/>
                <w:b/>
                <w:bCs/>
                <w:color w:val="000000" w:themeColor="text1"/>
                <w:sz w:val="44"/>
                <w:szCs w:val="44"/>
                <w:lang w:eastAsia="zh-TW"/>
              </w:rPr>
              <w:t>日（木）</w:t>
            </w:r>
          </w:p>
          <w:p w14:paraId="64A9572F" w14:textId="36522498" w:rsidR="00586B12" w:rsidRPr="00586B12" w:rsidRDefault="00031135" w:rsidP="00B074D7">
            <w:pPr>
              <w:pStyle w:val="ab"/>
              <w:spacing w:before="0" w:line="0" w:lineRule="atLeast"/>
              <w:rPr>
                <w:rFonts w:ascii="Meiryo UI" w:hAnsi="Meiryo UI"/>
                <w:b/>
                <w:bCs/>
                <w:color w:val="000000" w:themeColor="text1"/>
                <w:sz w:val="28"/>
                <w:lang w:eastAsia="zh-TW"/>
              </w:rPr>
            </w:pPr>
            <w:r w:rsidRPr="007C69FC">
              <w:rPr>
                <w:rFonts w:ascii="Meiryo UI" w:hAnsi="Meiryo UI" w:hint="eastAsia"/>
                <w:b/>
                <w:bCs/>
                <w:color w:val="000000" w:themeColor="text1"/>
                <w:sz w:val="44"/>
                <w:szCs w:val="44"/>
                <w:lang w:eastAsia="zh-TW"/>
              </w:rPr>
              <w:t>14：00</w:t>
            </w:r>
            <w:r w:rsidRPr="007C69FC">
              <w:rPr>
                <w:rFonts w:ascii="Meiryo UI" w:hAnsi="Meiryo UI" w:hint="eastAsia"/>
                <w:b/>
                <w:bCs/>
                <w:color w:val="000000" w:themeColor="text1"/>
                <w:sz w:val="44"/>
                <w:szCs w:val="44"/>
                <w:lang w:eastAsia="zh-TW" w:bidi="ja-JP"/>
              </w:rPr>
              <w:t xml:space="preserve"> – </w:t>
            </w:r>
            <w:r w:rsidRPr="007C69FC">
              <w:rPr>
                <w:rFonts w:ascii="Meiryo UI" w:hAnsi="Meiryo UI" w:hint="eastAsia"/>
                <w:b/>
                <w:bCs/>
                <w:color w:val="000000" w:themeColor="text1"/>
                <w:sz w:val="44"/>
                <w:szCs w:val="44"/>
                <w:lang w:eastAsia="zh-TW"/>
              </w:rPr>
              <w:t>16：00</w:t>
            </w:r>
          </w:p>
          <w:p w14:paraId="57E50BDB" w14:textId="01FC974F" w:rsidR="00586B12" w:rsidRPr="00586B12" w:rsidRDefault="009C0860" w:rsidP="00586B12">
            <w:pPr>
              <w:pStyle w:val="aa"/>
              <w:spacing w:before="0" w:line="0" w:lineRule="atLeast"/>
              <w:rPr>
                <w:rFonts w:ascii="Meiryo UI" w:hAnsi="Meiryo UI"/>
                <w:b/>
                <w:bCs/>
              </w:rPr>
            </w:pPr>
            <w:r w:rsidRPr="009C0860">
              <w:rPr>
                <w:rFonts w:ascii="Meiryo UI" w:hAnsi="Meiryo UI" w:hint="eastAsia"/>
                <w:b/>
                <w:bCs/>
              </w:rPr>
              <w:t>場所</w:t>
            </w:r>
          </w:p>
          <w:p w14:paraId="06FC13D1" w14:textId="57611D28" w:rsidR="00031135" w:rsidRPr="00586B12" w:rsidRDefault="00031135" w:rsidP="00586B12">
            <w:pPr>
              <w:pStyle w:val="ab"/>
              <w:spacing w:before="0" w:line="0" w:lineRule="atLeast"/>
              <w:rPr>
                <w:rFonts w:ascii="Meiryo UI" w:hAnsi="Meiryo UI"/>
                <w:b/>
                <w:bCs/>
                <w:color w:val="000000" w:themeColor="text1"/>
                <w:sz w:val="44"/>
                <w:szCs w:val="44"/>
              </w:rPr>
            </w:pPr>
            <w:r w:rsidRPr="00586B12">
              <w:rPr>
                <w:rFonts w:ascii="Meiryo UI" w:hAnsi="Meiryo UI" w:hint="eastAsia"/>
                <w:b/>
                <w:bCs/>
                <w:color w:val="000000" w:themeColor="text1"/>
                <w:sz w:val="44"/>
                <w:szCs w:val="44"/>
              </w:rPr>
              <w:t>あかつきホール</w:t>
            </w:r>
          </w:p>
          <w:p w14:paraId="2591F298" w14:textId="6F96562D" w:rsidR="00586B12" w:rsidRPr="00955E07" w:rsidRDefault="001912B7" w:rsidP="00586B12">
            <w:pPr>
              <w:pStyle w:val="Web"/>
              <w:spacing w:line="0" w:lineRule="atLeast"/>
              <w:contextualSpacing/>
              <w:rPr>
                <w:rFonts w:ascii="Meiryo UI" w:hAnsi="Meiryo UI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="00031135" w:rsidRPr="001912B7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水戸市東原3-2-7特別養護老人ホームもくせい内</w:t>
            </w:r>
            <w:r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  <w:p w14:paraId="57EEC583" w14:textId="4733DB1C" w:rsidR="004E465F" w:rsidRPr="009C0860" w:rsidRDefault="004E465F" w:rsidP="00B074D7">
            <w:pPr>
              <w:pStyle w:val="aa"/>
              <w:spacing w:before="0" w:line="0" w:lineRule="atLeast"/>
              <w:rPr>
                <w:rFonts w:ascii="Meiryo UI" w:hAnsi="Meiryo UI"/>
                <w:b/>
                <w:bCs/>
              </w:rPr>
            </w:pPr>
            <w:r>
              <w:rPr>
                <w:rFonts w:ascii="Meiryo UI" w:hAnsi="Meiryo UI" w:hint="eastAsia"/>
                <w:b/>
                <w:bCs/>
              </w:rPr>
              <w:t>事例提供者</w:t>
            </w:r>
          </w:p>
          <w:p w14:paraId="005EF080" w14:textId="77777777" w:rsidR="00A067F9" w:rsidRDefault="00031135" w:rsidP="001912B7">
            <w:pPr>
              <w:pStyle w:val="ab"/>
              <w:spacing w:before="0" w:line="0" w:lineRule="atLeast"/>
              <w:rPr>
                <w:rFonts w:ascii="Meiryo UI" w:hAnsi="Meiryo UI"/>
                <w:b/>
                <w:bCs/>
                <w:color w:val="000000" w:themeColor="text1"/>
                <w:sz w:val="40"/>
                <w:szCs w:val="40"/>
              </w:rPr>
            </w:pPr>
            <w:r w:rsidRPr="007C69FC">
              <w:rPr>
                <w:rFonts w:ascii="Meiryo UI" w:hAnsi="Meiryo UI" w:hint="eastAsia"/>
                <w:b/>
                <w:bCs/>
                <w:color w:val="000000" w:themeColor="text1"/>
                <w:sz w:val="40"/>
                <w:szCs w:val="40"/>
              </w:rPr>
              <w:t>未定</w:t>
            </w:r>
          </w:p>
          <w:p w14:paraId="0012B096" w14:textId="26D6EE8D" w:rsidR="00A067F9" w:rsidRDefault="00A067F9" w:rsidP="001912B7">
            <w:pPr>
              <w:pStyle w:val="ab"/>
              <w:spacing w:before="0" w:line="0" w:lineRule="atLeast"/>
              <w:rPr>
                <w:rFonts w:ascii="Meiryo UI" w:hAnsi="Meiryo UI"/>
                <w:b/>
                <w:bCs/>
                <w:color w:val="000000" w:themeColor="text1"/>
                <w:sz w:val="48"/>
                <w:szCs w:val="48"/>
              </w:rPr>
            </w:pPr>
          </w:p>
          <w:p w14:paraId="09C9516D" w14:textId="1A0F2EA4" w:rsidR="00A067F9" w:rsidRPr="00A067F9" w:rsidRDefault="00A067F9" w:rsidP="001912B7">
            <w:pPr>
              <w:pStyle w:val="ab"/>
              <w:spacing w:before="0" w:line="0" w:lineRule="atLeast"/>
              <w:rPr>
                <w:rFonts w:ascii="Meiryo UI" w:hAnsi="Meiryo UI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3521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48C3F4F0" w14:textId="239FF091" w:rsidR="00813537" w:rsidRPr="004A2850" w:rsidRDefault="007A0E59" w:rsidP="00813537">
            <w:pPr>
              <w:rPr>
                <w:rFonts w:ascii="BIZ UDPゴシック" w:eastAsia="BIZ UDPゴシック" w:hAnsi="BIZ UDPゴシック" w:cs="メイリオ"/>
                <w:b/>
                <w:color w:val="auto"/>
                <w:sz w:val="32"/>
                <w:szCs w:val="32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A9466DC" wp14:editId="75A3A4E2">
                  <wp:simplePos x="0" y="0"/>
                  <wp:positionH relativeFrom="column">
                    <wp:posOffset>-217806</wp:posOffset>
                  </wp:positionH>
                  <wp:positionV relativeFrom="paragraph">
                    <wp:posOffset>-109220</wp:posOffset>
                  </wp:positionV>
                  <wp:extent cx="2257425" cy="1857375"/>
                  <wp:effectExtent l="0" t="0" r="9525" b="9525"/>
                  <wp:wrapNone/>
                  <wp:docPr id="410712790" name="図 34" descr="クレヨン塗り背景 パステル 桃色 新（ピンク）四角のイラスト square_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クレヨン塗り背景 パステル 桃色 新（ピンク）四角のイラスト square_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537" w:rsidRPr="004A2850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14:ligatures w14:val="none"/>
              </w:rPr>
              <w:t>参加される</w:t>
            </w:r>
            <w:r w:rsidR="005520C1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14:ligatures w14:val="none"/>
              </w:rPr>
              <w:t>方</w:t>
            </w:r>
            <w:r w:rsidR="00813537" w:rsidRPr="004A2850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14:ligatures w14:val="none"/>
              </w:rPr>
              <w:t xml:space="preserve">は </w:t>
            </w:r>
          </w:p>
          <w:p w14:paraId="32EFA5E9" w14:textId="0C81C3EF" w:rsidR="00423DA6" w:rsidRDefault="00813537" w:rsidP="00813537">
            <w:pPr>
              <w:rPr>
                <w:rFonts w:ascii="BIZ UDPゴシック" w:eastAsia="BIZ UDPゴシック" w:hAnsi="BIZ UDPゴシック" w:cs="メイリオ"/>
                <w:b/>
                <w:color w:val="auto"/>
                <w:sz w:val="32"/>
                <w:szCs w:val="32"/>
                <w:u w:val="single"/>
                <w14:ligatures w14:val="none"/>
              </w:rPr>
            </w:pPr>
            <w:r w:rsidRPr="004A2850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:u w:val="single"/>
                <w14:ligatures w14:val="none"/>
              </w:rPr>
              <w:t>5月13日</w:t>
            </w:r>
            <w:r w:rsidR="00F27A89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:u w:val="single"/>
                <w14:ligatures w14:val="none"/>
              </w:rPr>
              <w:t>（月）</w:t>
            </w:r>
          </w:p>
          <w:p w14:paraId="3D2E7B58" w14:textId="684D1968" w:rsidR="004A2850" w:rsidRPr="004A2850" w:rsidRDefault="00813537" w:rsidP="00813537">
            <w:pPr>
              <w:rPr>
                <w:rFonts w:ascii="BIZ UDPゴシック" w:eastAsia="BIZ UDPゴシック" w:hAnsi="BIZ UDPゴシック" w:cs="メイリオ"/>
                <w:b/>
                <w:color w:val="auto"/>
                <w:sz w:val="32"/>
                <w:szCs w:val="32"/>
                <w:u w:val="single"/>
                <w14:ligatures w14:val="none"/>
              </w:rPr>
            </w:pPr>
            <w:r w:rsidRPr="004A2850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14:ligatures w14:val="none"/>
              </w:rPr>
              <w:t>までに</w:t>
            </w:r>
          </w:p>
          <w:p w14:paraId="26C7578C" w14:textId="77777777" w:rsidR="00715120" w:rsidRDefault="00813537" w:rsidP="00813537">
            <w:pPr>
              <w:rPr>
                <w:rFonts w:ascii="BIZ UDPゴシック" w:eastAsia="BIZ UDPゴシック" w:hAnsi="BIZ UDPゴシック" w:cs="メイリオ"/>
                <w:b/>
                <w:color w:val="auto"/>
                <w:sz w:val="32"/>
                <w:szCs w:val="32"/>
                <w14:ligatures w14:val="none"/>
              </w:rPr>
            </w:pPr>
            <w:r w:rsidRPr="004A2850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14:ligatures w14:val="none"/>
              </w:rPr>
              <w:t>メールまたは電話・FAXでお申込み</w:t>
            </w:r>
          </w:p>
          <w:p w14:paraId="6DFAC764" w14:textId="53CE87B3" w:rsidR="00EC0073" w:rsidRPr="004A2850" w:rsidRDefault="00813537" w:rsidP="00813537">
            <w:pPr>
              <w:rPr>
                <w:rFonts w:ascii="BIZ UDPゴシック" w:eastAsia="BIZ UDPゴシック" w:hAnsi="BIZ UDPゴシック" w:cs="メイリオ"/>
                <w:b/>
                <w:color w:val="auto"/>
                <w:sz w:val="32"/>
                <w:szCs w:val="32"/>
                <w14:ligatures w14:val="none"/>
              </w:rPr>
            </w:pPr>
            <w:r w:rsidRPr="004A2850">
              <w:rPr>
                <w:rFonts w:ascii="BIZ UDPゴシック" w:eastAsia="BIZ UDPゴシック" w:hAnsi="BIZ UDPゴシック" w:cs="メイリオ" w:hint="eastAsia"/>
                <w:b/>
                <w:color w:val="auto"/>
                <w:sz w:val="32"/>
                <w:szCs w:val="32"/>
                <w14:ligatures w14:val="none"/>
              </w:rPr>
              <w:t>下さい。</w:t>
            </w:r>
          </w:p>
          <w:p w14:paraId="5C7957C7" w14:textId="59D6CDBD" w:rsidR="004A2850" w:rsidRPr="00423DA6" w:rsidRDefault="004A2850" w:rsidP="00813537">
            <w:pPr>
              <w:rPr>
                <w:rFonts w:ascii="BIZ UDPゴシック" w:eastAsia="BIZ UDPゴシック" w:hAnsi="BIZ UDPゴシック" w:cs="メイリオ"/>
                <w:b/>
                <w:color w:val="auto"/>
                <w:sz w:val="28"/>
                <w14:ligatures w14:val="none"/>
              </w:rPr>
            </w:pPr>
          </w:p>
          <w:p w14:paraId="65B805F7" w14:textId="2D343989" w:rsidR="004A2850" w:rsidRPr="004A2850" w:rsidRDefault="00DE46D0" w:rsidP="004A2850">
            <w:pPr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C0B539A" wp14:editId="57F1127D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789305</wp:posOffset>
                  </wp:positionV>
                  <wp:extent cx="2314575" cy="1562100"/>
                  <wp:effectExtent l="0" t="0" r="9525" b="0"/>
                  <wp:wrapNone/>
                  <wp:docPr id="2472244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135" w:rsidRPr="004A2850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開催にあたり，感染対策に十分取り組んで参ります。マスク着用と事前の検温などのご協力をお願いいたします</w:t>
            </w:r>
            <w:r w:rsidR="004A2850" w:rsidRPr="004A2850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。</w:t>
            </w:r>
          </w:p>
          <w:p w14:paraId="2DB16507" w14:textId="478FFD95" w:rsidR="00AA17D8" w:rsidRPr="004A2850" w:rsidRDefault="00DE46D0" w:rsidP="00813537">
            <w:pPr>
              <w:rPr>
                <w:rFonts w:ascii="Meiryo UI" w:hAnsi="Meiryo UI"/>
                <w:b/>
                <w:sz w:val="28"/>
              </w:rPr>
            </w:pPr>
            <w:r>
              <w:rPr>
                <w:rFonts w:ascii="Meiryo UI" w:hAnsi="Meiryo UI" w:hint="eastAsia"/>
                <w:noProof/>
                <w:color w:val="8D8B00" w:themeColor="accent1"/>
                <w:sz w:val="146"/>
                <w:szCs w:val="14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9D9CF6" wp14:editId="173FB8C1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295910</wp:posOffset>
                      </wp:positionV>
                      <wp:extent cx="2276475" cy="1171575"/>
                      <wp:effectExtent l="0" t="0" r="0" b="0"/>
                      <wp:wrapNone/>
                      <wp:docPr id="848011379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7D2FBE" w14:textId="77777777" w:rsidR="00060977" w:rsidRPr="001F221E" w:rsidRDefault="00525F0D" w:rsidP="00060977">
                                  <w:pPr>
                                    <w:pStyle w:val="aa"/>
                                    <w:snapToGrid w:val="0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 w:cs="ＭＳ 明朝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</w:pPr>
                                  <w:r w:rsidRPr="001F221E">
                                    <w:rPr>
                                      <w:rFonts w:ascii="BIZ UDPゴシック" w:eastAsia="BIZ UDPゴシック" w:hAnsi="BIZ UDPゴシック" w:cs="ＭＳ 明朝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事例提</w:t>
                                  </w:r>
                                  <w:r w:rsidRPr="001F221E">
                                    <w:rPr>
                                      <w:rFonts w:ascii="BIZ UDPゴシック" w:eastAsia="BIZ UDPゴシック" w:hAnsi="BIZ UDPゴシック" w:cs="ふわふで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供</w:t>
                                  </w:r>
                                  <w:r w:rsidRPr="001F221E">
                                    <w:rPr>
                                      <w:rFonts w:ascii="BIZ UDPゴシック" w:eastAsia="BIZ UDPゴシック" w:hAnsi="BIZ UDPゴシック" w:cs="にくきゅう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して</w:t>
                                  </w:r>
                                  <w:r w:rsidRPr="001F221E">
                                    <w:rPr>
                                      <w:rFonts w:ascii="BIZ UDPゴシック" w:eastAsia="BIZ UDPゴシック" w:hAnsi="BIZ UDPゴシック" w:cs="ＭＳ 明朝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下</w:t>
                                  </w:r>
                                  <w:r w:rsidRPr="001F221E">
                                    <w:rPr>
                                      <w:rFonts w:ascii="BIZ UDPゴシック" w:eastAsia="BIZ UDPゴシック" w:hAnsi="BIZ UDPゴシック" w:cs="にくきゅう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さる</w:t>
                                  </w:r>
                                  <w:r w:rsidRPr="001F221E">
                                    <w:rPr>
                                      <w:rFonts w:ascii="BIZ UDPゴシック" w:eastAsia="BIZ UDPゴシック" w:hAnsi="BIZ UDPゴシック" w:cs="ＭＳ 明朝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方</w:t>
                                  </w:r>
                                </w:p>
                                <w:p w14:paraId="45EC176C" w14:textId="4EF8DE83" w:rsidR="00525F0D" w:rsidRPr="001F221E" w:rsidRDefault="00525F0D" w:rsidP="00060977">
                                  <w:pPr>
                                    <w:pStyle w:val="aa"/>
                                    <w:snapToGrid w:val="0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</w:pPr>
                                  <w:r w:rsidRPr="001F221E">
                                    <w:rPr>
                                      <w:rFonts w:ascii="BIZ UDPゴシック" w:eastAsia="BIZ UDPゴシック" w:hAnsi="BIZ UDPゴシック" w:cs="ＭＳ 明朝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募集中</w:t>
                                  </w:r>
                                  <w:r w:rsidRPr="001F221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66"/>
                                      <w:sz w:val="28"/>
                                    </w:rPr>
                                    <w:t>！</w:t>
                                  </w:r>
                                </w:p>
                                <w:p w14:paraId="3A92C994" w14:textId="4A515DDE" w:rsidR="00060977" w:rsidRPr="00060977" w:rsidRDefault="00333DF5" w:rsidP="00060977">
                                  <w:pPr>
                                    <w:pStyle w:val="aa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 w:cs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60977">
                                    <w:rPr>
                                      <w:rFonts w:ascii="BIZ UDPゴシック" w:eastAsia="BIZ UDPゴシック" w:hAnsi="BIZ UDPゴシック" w:cs="ＭＳ 明朝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支援の方向性に悩んでいる事例が</w:t>
                                  </w:r>
                                  <w:r w:rsidR="00525F0D" w:rsidRPr="00060977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ありましたら</w:t>
                                  </w:r>
                                </w:p>
                                <w:p w14:paraId="465EEDB9" w14:textId="7BFF6AC7" w:rsidR="00060977" w:rsidRPr="00060977" w:rsidRDefault="00525F0D" w:rsidP="00060977">
                                  <w:pPr>
                                    <w:pStyle w:val="aa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60977">
                                    <w:rPr>
                                      <w:rFonts w:ascii="BIZ UDPゴシック" w:eastAsia="BIZ UDPゴシック" w:hAnsi="BIZ UDPゴシック" w:cs="ＭＳ 明朝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事例提</w:t>
                                  </w:r>
                                  <w:r w:rsidRPr="00060977">
                                    <w:rPr>
                                      <w:rFonts w:ascii="BIZ UDPゴシック" w:eastAsia="BIZ UDPゴシック" w:hAnsi="BIZ UDPゴシック" w:cs="ふわふで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供</w:t>
                                  </w:r>
                                  <w:r w:rsidRPr="00060977">
                                    <w:rPr>
                                      <w:rFonts w:ascii="BIZ UDPゴシック" w:eastAsia="BIZ UDPゴシック" w:hAnsi="BIZ UDPゴシック" w:cs="にくきゅう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しませんか</w:t>
                                  </w:r>
                                  <w:r w:rsidR="00060977">
                                    <w:rPr>
                                      <w:rFonts w:ascii="BIZ UDPゴシック" w:eastAsia="BIZ UDPゴシック" w:hAnsi="BIZ UDPゴシック" w:cs="にくきゅう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9D9C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position:absolute;margin-left:-8.9pt;margin-top:23.3pt;width:179.25pt;height:9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WoGAIAAC0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" filled="f" stroked="f" strokeweight=".5pt">
                      <v:textbox>
                        <w:txbxContent>
                          <w:p w14:paraId="3C7D2FBE" w14:textId="77777777" w:rsidR="00060977" w:rsidRPr="001F221E" w:rsidRDefault="00525F0D" w:rsidP="00060977">
                            <w:pPr>
                              <w:pStyle w:val="aa"/>
                              <w:snapToGrid w:val="0"/>
                              <w:spacing w:before="0" w:line="0" w:lineRule="atLeast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  <w:color w:val="FF0066"/>
                                <w:sz w:val="28"/>
                              </w:rPr>
                            </w:pPr>
                            <w:r w:rsidRPr="001F221E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事例提</w:t>
                            </w:r>
                            <w:r w:rsidRPr="001F221E">
                              <w:rPr>
                                <w:rFonts w:ascii="BIZ UDPゴシック" w:eastAsia="BIZ UDPゴシック" w:hAnsi="BIZ UDPゴシック" w:cs="ふわふで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供</w:t>
                            </w:r>
                            <w:r w:rsidRPr="001F221E">
                              <w:rPr>
                                <w:rFonts w:ascii="BIZ UDPゴシック" w:eastAsia="BIZ UDPゴシック" w:hAnsi="BIZ UDPゴシック" w:cs="にくきゅう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して</w:t>
                            </w:r>
                            <w:r w:rsidRPr="001F221E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下</w:t>
                            </w:r>
                            <w:r w:rsidRPr="001F221E">
                              <w:rPr>
                                <w:rFonts w:ascii="BIZ UDPゴシック" w:eastAsia="BIZ UDPゴシック" w:hAnsi="BIZ UDPゴシック" w:cs="にくきゅう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さる</w:t>
                            </w:r>
                            <w:r w:rsidRPr="001F221E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方</w:t>
                            </w:r>
                          </w:p>
                          <w:p w14:paraId="45EC176C" w14:textId="4EF8DE83" w:rsidR="00525F0D" w:rsidRPr="001F221E" w:rsidRDefault="00525F0D" w:rsidP="00060977">
                            <w:pPr>
                              <w:pStyle w:val="aa"/>
                              <w:snapToGrid w:val="0"/>
                              <w:spacing w:before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66"/>
                                <w:sz w:val="28"/>
                              </w:rPr>
                            </w:pPr>
                            <w:r w:rsidRPr="001F221E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募集中</w:t>
                            </w:r>
                            <w:r w:rsidRPr="001F22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！</w:t>
                            </w:r>
                          </w:p>
                          <w:p w14:paraId="3A92C994" w14:textId="4A515DDE" w:rsidR="00060977" w:rsidRPr="00060977" w:rsidRDefault="00333DF5" w:rsidP="00060977">
                            <w:pPr>
                              <w:pStyle w:val="aa"/>
                              <w:spacing w:before="0" w:line="0" w:lineRule="atLeast"/>
                              <w:rPr>
                                <w:rFonts w:ascii="BIZ UDPゴシック" w:eastAsia="BIZ UDPゴシック" w:hAnsi="BIZ UDPゴシック" w:cs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0977">
                              <w:rPr>
                                <w:rFonts w:ascii="BIZ UDPゴシック" w:eastAsia="BIZ UDPゴシック" w:hAnsi="BIZ UDPゴシック"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支援の方向性に悩んでいる事例が</w:t>
                            </w:r>
                            <w:r w:rsidR="00525F0D" w:rsidRPr="0006097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ありましたら</w:t>
                            </w:r>
                          </w:p>
                          <w:p w14:paraId="465EEDB9" w14:textId="7BFF6AC7" w:rsidR="00060977" w:rsidRPr="00060977" w:rsidRDefault="00525F0D" w:rsidP="00060977">
                            <w:pPr>
                              <w:pStyle w:val="aa"/>
                              <w:spacing w:before="0" w:line="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0977">
                              <w:rPr>
                                <w:rFonts w:ascii="BIZ UDPゴシック" w:eastAsia="BIZ UDPゴシック" w:hAnsi="BIZ UDPゴシック"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事例提</w:t>
                            </w:r>
                            <w:r w:rsidRPr="00060977">
                              <w:rPr>
                                <w:rFonts w:ascii="BIZ UDPゴシック" w:eastAsia="BIZ UDPゴシック" w:hAnsi="BIZ UDPゴシック" w:cs="ふわふで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供</w:t>
                            </w:r>
                            <w:r w:rsidRPr="00060977">
                              <w:rPr>
                                <w:rFonts w:ascii="BIZ UDPゴシック" w:eastAsia="BIZ UDPゴシック" w:hAnsi="BIZ UDPゴシック" w:cs="にくきゅう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しませんか</w:t>
                            </w:r>
                            <w:r w:rsidR="00060977">
                              <w:rPr>
                                <w:rFonts w:ascii="BIZ UDPゴシック" w:eastAsia="BIZ UDPゴシック" w:hAnsi="BIZ UDPゴシック" w:cs="にくきゅう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848F01" w14:textId="3283A968" w:rsidR="00AA17D8" w:rsidRDefault="00AA17D8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6C30467B" w14:textId="02A596E0" w:rsidR="00525F0D" w:rsidRDefault="00525F0D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6FEA3D8E" w14:textId="45B25C7C" w:rsidR="00525F0D" w:rsidRDefault="00525F0D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5A19955F" w14:textId="1AD67722" w:rsidR="00525F0D" w:rsidRDefault="00525F0D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49543AF0" w14:textId="3A9A4811" w:rsidR="00525F0D" w:rsidRDefault="00004EE4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80E8FD3" wp14:editId="4F3B0420">
                  <wp:simplePos x="0" y="0"/>
                  <wp:positionH relativeFrom="column">
                    <wp:posOffset>-227330</wp:posOffset>
                  </wp:positionH>
                  <wp:positionV relativeFrom="paragraph">
                    <wp:posOffset>243840</wp:posOffset>
                  </wp:positionV>
                  <wp:extent cx="2303780" cy="2981325"/>
                  <wp:effectExtent l="0" t="0" r="1270" b="9525"/>
                  <wp:wrapNone/>
                  <wp:docPr id="797365921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31927" w14:textId="2DBCAF35" w:rsidR="00525F0D" w:rsidRDefault="00525F0D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6AFD1EBC" w14:textId="02586103" w:rsidR="00525F0D" w:rsidRDefault="00525F0D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55D8FD2F" w14:textId="20AEAA2C" w:rsidR="00525F0D" w:rsidRDefault="00004EE4" w:rsidP="004A2850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  <w:r>
              <w:rPr>
                <w:rFonts w:ascii="Meiryo UI" w:hAnsi="Meiryo UI" w:hint="eastAsia"/>
                <w:noProof/>
                <w:color w:val="8D8B00" w:themeColor="accent1"/>
                <w:sz w:val="146"/>
                <w:szCs w:val="14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11188E3" wp14:editId="51D662CB">
                      <wp:simplePos x="0" y="0"/>
                      <wp:positionH relativeFrom="column">
                        <wp:posOffset>-132080</wp:posOffset>
                      </wp:positionH>
                      <wp:positionV relativeFrom="paragraph">
                        <wp:posOffset>131445</wp:posOffset>
                      </wp:positionV>
                      <wp:extent cx="2200275" cy="2238375"/>
                      <wp:effectExtent l="0" t="0" r="0" b="0"/>
                      <wp:wrapNone/>
                      <wp:docPr id="62479484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2238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CB8C80" w14:textId="77777777" w:rsidR="007A0E59" w:rsidRPr="001F221E" w:rsidRDefault="007A0E59" w:rsidP="007A0E59">
                                  <w:pPr>
                                    <w:pStyle w:val="aa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 w:rsidRPr="001F221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66"/>
                                      <w:sz w:val="24"/>
                                      <w:szCs w:val="24"/>
                                    </w:rPr>
                                    <w:t>地域ケア個別会議</w:t>
                                  </w:r>
                                </w:p>
                                <w:p w14:paraId="467A6315" w14:textId="73AB2BFB" w:rsidR="007A0E59" w:rsidRPr="001F221E" w:rsidRDefault="00A067F9" w:rsidP="007A0E59">
                                  <w:pPr>
                                    <w:pStyle w:val="aa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6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66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  <w:r w:rsidR="007A0E59" w:rsidRPr="001F221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66"/>
                                      <w:sz w:val="24"/>
                                      <w:szCs w:val="24"/>
                                    </w:rPr>
                                    <w:t>開催予定（奇数月開催）</w:t>
                                  </w:r>
                                </w:p>
                                <w:p w14:paraId="3AA49CC4" w14:textId="306BF9DD" w:rsidR="007A0E59" w:rsidRDefault="007A0E59" w:rsidP="007A0E59">
                                  <w:pPr>
                                    <w:pStyle w:val="aa"/>
                                    <w:spacing w:before="0" w:line="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</w:pPr>
                                  <w:r w:rsidRPr="007A0E5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  <w:t>7/18（木）18時～</w:t>
                                  </w:r>
                                </w:p>
                                <w:p w14:paraId="7B8D9BDE" w14:textId="1E85F327" w:rsidR="00A067F9" w:rsidRDefault="00A067F9" w:rsidP="007A0E59">
                                  <w:pPr>
                                    <w:pStyle w:val="aa"/>
                                    <w:spacing w:before="0" w:line="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  <w:t>9/19（木）14時～</w:t>
                                  </w:r>
                                </w:p>
                                <w:p w14:paraId="5D8F0DA6" w14:textId="1D16833E" w:rsidR="00A067F9" w:rsidRDefault="00A067F9" w:rsidP="007A0E59">
                                  <w:pPr>
                                    <w:pStyle w:val="aa"/>
                                    <w:spacing w:before="0" w:line="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  <w:t>11/21（木）18時～</w:t>
                                  </w:r>
                                </w:p>
                                <w:p w14:paraId="6A18FC0A" w14:textId="5950E135" w:rsidR="00A067F9" w:rsidRDefault="00A067F9" w:rsidP="007A0E59">
                                  <w:pPr>
                                    <w:pStyle w:val="aa"/>
                                    <w:spacing w:before="0" w:line="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1/16（木）14時～</w:t>
                                  </w:r>
                                </w:p>
                                <w:p w14:paraId="0C8F5231" w14:textId="036F64CD" w:rsidR="00F6127A" w:rsidRDefault="00F6127A" w:rsidP="007A0E59">
                                  <w:pPr>
                                    <w:pStyle w:val="aa"/>
                                    <w:spacing w:before="0" w:line="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3/13（木）18時～</w:t>
                                  </w:r>
                                </w:p>
                                <w:p w14:paraId="74DB1933" w14:textId="72089C42" w:rsidR="00F6127A" w:rsidRPr="00F6127A" w:rsidRDefault="00F6127A" w:rsidP="007A0E59">
                                  <w:pPr>
                                    <w:pStyle w:val="aa"/>
                                    <w:spacing w:before="0" w:line="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F6127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（※3/13は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振り返り</w:t>
                                  </w:r>
                                  <w:r w:rsidRPr="00F6127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）</w:t>
                                  </w:r>
                                </w:p>
                                <w:p w14:paraId="4C3983F3" w14:textId="05E077F4" w:rsidR="007A0E59" w:rsidRDefault="007A0E59" w:rsidP="007A0E59">
                                  <w:pPr>
                                    <w:pStyle w:val="aa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★変更になる場合があります</w:t>
                                  </w:r>
                                </w:p>
                                <w:p w14:paraId="6B9A42E3" w14:textId="10F26F78" w:rsidR="007A0E59" w:rsidRPr="00060977" w:rsidRDefault="007A0E59" w:rsidP="007A0E59">
                                  <w:pPr>
                                    <w:pStyle w:val="aa"/>
                                    <w:spacing w:before="0" w:line="0" w:lineRule="atLeas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★詳細は改めてご連絡します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188E3" id="_x0000_s1027" type="#_x0000_t202" style="position:absolute;margin-left:-10.4pt;margin-top:10.35pt;width:173.25pt;height:17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PxGQIAADQ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" filled="f" stroked="f" strokeweight=".5pt">
                      <v:textbox>
                        <w:txbxContent>
                          <w:p w14:paraId="4DCB8C80" w14:textId="77777777" w:rsidR="007A0E59" w:rsidRPr="001F221E" w:rsidRDefault="007A0E59" w:rsidP="007A0E59">
                            <w:pPr>
                              <w:pStyle w:val="aa"/>
                              <w:spacing w:before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1F22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地域ケア個別会議</w:t>
                            </w:r>
                          </w:p>
                          <w:p w14:paraId="467A6315" w14:textId="73AB2BFB" w:rsidR="007A0E59" w:rsidRPr="001F221E" w:rsidRDefault="00A067F9" w:rsidP="007A0E59">
                            <w:pPr>
                              <w:pStyle w:val="aa"/>
                              <w:spacing w:before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今年度</w:t>
                            </w:r>
                            <w:r w:rsidR="007A0E59" w:rsidRPr="001F22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開催予定（奇数月開催）</w:t>
                            </w:r>
                          </w:p>
                          <w:p w14:paraId="3AA49CC4" w14:textId="306BF9DD" w:rsidR="007A0E59" w:rsidRDefault="007A0E59" w:rsidP="007A0E59">
                            <w:pPr>
                              <w:pStyle w:val="aa"/>
                              <w:spacing w:before="0"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7A0E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lang w:eastAsia="zh-TW"/>
                              </w:rPr>
                              <w:t>7/18（木）18時～</w:t>
                            </w:r>
                          </w:p>
                          <w:p w14:paraId="7B8D9BDE" w14:textId="1E85F327" w:rsidR="00A067F9" w:rsidRDefault="00A067F9" w:rsidP="007A0E59">
                            <w:pPr>
                              <w:pStyle w:val="aa"/>
                              <w:spacing w:before="0"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lang w:eastAsia="zh-TW"/>
                              </w:rPr>
                              <w:t>9/19（木）14時～</w:t>
                            </w:r>
                          </w:p>
                          <w:p w14:paraId="5D8F0DA6" w14:textId="1D16833E" w:rsidR="00A067F9" w:rsidRDefault="00A067F9" w:rsidP="007A0E59">
                            <w:pPr>
                              <w:pStyle w:val="aa"/>
                              <w:spacing w:before="0"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lang w:eastAsia="zh-TW"/>
                              </w:rPr>
                              <w:t>11/21（木）18時～</w:t>
                            </w:r>
                          </w:p>
                          <w:p w14:paraId="6A18FC0A" w14:textId="5950E135" w:rsidR="00A067F9" w:rsidRDefault="00A067F9" w:rsidP="007A0E59">
                            <w:pPr>
                              <w:pStyle w:val="aa"/>
                              <w:spacing w:before="0"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1/16（木）14時～</w:t>
                            </w:r>
                          </w:p>
                          <w:p w14:paraId="0C8F5231" w14:textId="036F64CD" w:rsidR="00F6127A" w:rsidRDefault="00F6127A" w:rsidP="007A0E59">
                            <w:pPr>
                              <w:pStyle w:val="aa"/>
                              <w:spacing w:before="0"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3/13（木）18時～</w:t>
                            </w:r>
                          </w:p>
                          <w:p w14:paraId="74DB1933" w14:textId="72089C42" w:rsidR="00F6127A" w:rsidRPr="00F6127A" w:rsidRDefault="00F6127A" w:rsidP="007A0E59">
                            <w:pPr>
                              <w:pStyle w:val="aa"/>
                              <w:spacing w:before="0"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127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（※3/13は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振り返り</w:t>
                            </w:r>
                            <w:r w:rsidRPr="00F6127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C3983F3" w14:textId="05E077F4" w:rsidR="007A0E59" w:rsidRDefault="007A0E59" w:rsidP="007A0E59">
                            <w:pPr>
                              <w:pStyle w:val="aa"/>
                              <w:spacing w:before="0" w:line="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★変更になる場合があります</w:t>
                            </w:r>
                          </w:p>
                          <w:p w14:paraId="6B9A42E3" w14:textId="10F26F78" w:rsidR="007A0E59" w:rsidRPr="00060977" w:rsidRDefault="007A0E59" w:rsidP="007A0E59">
                            <w:pPr>
                              <w:pStyle w:val="aa"/>
                              <w:spacing w:before="0" w:line="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★詳細は改めてご連絡します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144890" w14:textId="19E5D1CF" w:rsidR="00AA17D8" w:rsidRDefault="00AA17D8" w:rsidP="00AA17D8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01909492" w14:textId="152CB4BE" w:rsidR="007200B4" w:rsidRDefault="007200B4" w:rsidP="00AA17D8">
            <w:pPr>
              <w:pStyle w:val="aa"/>
              <w:spacing w:before="0" w:line="0" w:lineRule="atLeast"/>
              <w:rPr>
                <w:rFonts w:ascii="BIZ UDPゴシック" w:eastAsia="BIZ UDPゴシック" w:hAnsi="BIZ UDPゴシック"/>
                <w:color w:val="000000" w:themeColor="text1"/>
                <w:sz w:val="28"/>
              </w:rPr>
            </w:pPr>
          </w:p>
          <w:p w14:paraId="4425A8F3" w14:textId="1D19B116" w:rsidR="001A60F5" w:rsidRPr="001A60F5" w:rsidRDefault="001A60F5" w:rsidP="001A60F5">
            <w:pPr>
              <w:spacing w:before="100" w:beforeAutospacing="1" w:after="100" w:afterAutospacing="1" w:line="240" w:lineRule="auto"/>
              <w:rPr>
                <w:rFonts w:ascii="ＭＳ Ｐゴシック" w:eastAsia="ＭＳ Ｐゴシック" w:hAnsi="ＭＳ Ｐゴシック" w:cs="ＭＳ Ｐゴシック"/>
                <w:color w:val="auto"/>
                <w:kern w:val="0"/>
                <w:sz w:val="24"/>
                <w:szCs w:val="24"/>
                <w14:ligatures w14:val="none"/>
              </w:rPr>
            </w:pPr>
          </w:p>
          <w:p w14:paraId="51B4EB81" w14:textId="63E2FFC7" w:rsidR="003956FA" w:rsidRPr="003956FA" w:rsidRDefault="003956FA" w:rsidP="0012586C">
            <w:pPr>
              <w:spacing w:before="100" w:beforeAutospacing="1" w:after="100" w:afterAutospacing="1" w:line="240" w:lineRule="auto"/>
              <w:rPr>
                <w:rFonts w:ascii="ＭＳ Ｐゴシック" w:eastAsia="ＭＳ Ｐゴシック" w:hAnsi="ＭＳ Ｐゴシック" w:cs="ＭＳ Ｐゴシック"/>
                <w:color w:val="auto"/>
                <w:kern w:val="0"/>
                <w:sz w:val="24"/>
                <w:szCs w:val="24"/>
                <w14:ligatures w14:val="none"/>
              </w:rPr>
            </w:pPr>
          </w:p>
          <w:p w14:paraId="05CDE964" w14:textId="19FA7838" w:rsidR="00934235" w:rsidRPr="00934235" w:rsidRDefault="00934235" w:rsidP="00934235">
            <w:pPr>
              <w:spacing w:before="100" w:beforeAutospacing="1" w:after="100" w:afterAutospacing="1" w:line="240" w:lineRule="auto"/>
              <w:rPr>
                <w:rFonts w:ascii="ＭＳ Ｐゴシック" w:eastAsia="ＭＳ Ｐゴシック" w:hAnsi="ＭＳ Ｐゴシック" w:cs="ＭＳ Ｐゴシック"/>
                <w:color w:val="auto"/>
                <w:kern w:val="0"/>
                <w:sz w:val="24"/>
                <w:szCs w:val="24"/>
                <w14:ligatures w14:val="none"/>
              </w:rPr>
            </w:pPr>
          </w:p>
          <w:p w14:paraId="15462780" w14:textId="303E646E" w:rsidR="004A2850" w:rsidRPr="004A2850" w:rsidRDefault="00DE46D0" w:rsidP="004A2850">
            <w:pPr>
              <w:rPr>
                <w:rFonts w:ascii="Meiryo UI" w:hAnsi="Meiryo UI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4B7AF40" wp14:editId="59072F7E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539750</wp:posOffset>
                  </wp:positionV>
                  <wp:extent cx="2241550" cy="2143125"/>
                  <wp:effectExtent l="0" t="0" r="6350" b="9525"/>
                  <wp:wrapNone/>
                  <wp:docPr id="1219194925" name="図 33" descr="クレヨン塗り背景 パステル だいだい色 新（オレンジ）四角のイラスト square_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クレヨン塗り背景 パステル だいだい色 新（オレンジ）四角のイラスト square_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E66FA0" w14:textId="7574F4C1" w:rsidR="00AA0925" w:rsidRPr="00A067F9" w:rsidRDefault="00004EE4" w:rsidP="004051FA">
      <w:pPr>
        <w:pStyle w:val="affff"/>
        <w:rPr>
          <w:rFonts w:ascii="Meiryo UI" w:hAnsi="Meiryo UI"/>
        </w:rPr>
      </w:pPr>
      <w:r>
        <w:rPr>
          <w:rFonts w:ascii="Meiryo UI" w:hAnsi="Meiryo UI" w:hint="eastAsia"/>
          <w:b/>
          <w:bCs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23002F" wp14:editId="7009795A">
                <wp:simplePos x="0" y="0"/>
                <wp:positionH relativeFrom="margin">
                  <wp:posOffset>4404360</wp:posOffset>
                </wp:positionH>
                <wp:positionV relativeFrom="paragraph">
                  <wp:posOffset>-1971675</wp:posOffset>
                </wp:positionV>
                <wp:extent cx="2381250" cy="2105025"/>
                <wp:effectExtent l="0" t="0" r="0" b="0"/>
                <wp:wrapNone/>
                <wp:docPr id="205058536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0FF00" w14:textId="606C422B" w:rsidR="00715120" w:rsidRPr="001F221E" w:rsidRDefault="00C57AED" w:rsidP="00FE0EE2">
                            <w:pPr>
                              <w:jc w:val="center"/>
                              <w:rPr>
                                <w:rFonts w:ascii="Meiryo UI" w:hAnsi="Meiryo UI"/>
                                <w:b/>
                                <w:bCs/>
                                <w:color w:val="FF0066"/>
                                <w:sz w:val="28"/>
                              </w:rPr>
                            </w:pPr>
                            <w:r w:rsidRPr="001F221E">
                              <w:rPr>
                                <w:rFonts w:ascii="Meiryo UI" w:hAnsi="Meiryo UI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－</w:t>
                            </w:r>
                            <w:r w:rsidR="00423DA6" w:rsidRPr="001F221E">
                              <w:rPr>
                                <w:rFonts w:ascii="Meiryo UI" w:hAnsi="Meiryo UI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申込,</w:t>
                            </w:r>
                            <w:r w:rsidR="00786D87" w:rsidRPr="001F221E">
                              <w:rPr>
                                <w:rFonts w:ascii="Meiryo UI" w:hAnsi="Meiryo UI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お</w:t>
                            </w:r>
                            <w:r w:rsidR="00423DA6" w:rsidRPr="001F221E">
                              <w:rPr>
                                <w:rFonts w:ascii="Meiryo UI" w:hAnsi="Meiryo UI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問い合わせ</w:t>
                            </w:r>
                            <w:r w:rsidRPr="001F221E">
                              <w:rPr>
                                <w:rFonts w:ascii="Meiryo UI" w:hAnsi="Meiryo UI" w:hint="eastAsia"/>
                                <w:b/>
                                <w:bCs/>
                                <w:color w:val="FF0066"/>
                                <w:sz w:val="28"/>
                              </w:rPr>
                              <w:t>－</w:t>
                            </w:r>
                          </w:p>
                          <w:p w14:paraId="1DE945BC" w14:textId="79C721A2" w:rsidR="00423DA6" w:rsidRDefault="00423DA6" w:rsidP="00FE0EE2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37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水戸市中央高齢者支援センター</w:t>
                            </w:r>
                          </w:p>
                          <w:p w14:paraId="1924EE4D" w14:textId="31E57FF0" w:rsidR="00423DA6" w:rsidRPr="00C57AED" w:rsidRDefault="00423DA6" w:rsidP="00C57AED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7AE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</w:t>
                            </w:r>
                            <w:r w:rsidRPr="00C57AE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</w:t>
                            </w:r>
                            <w:r w:rsidR="00C57AED" w:rsidRPr="00C57AE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9C97358" w14:textId="77777777" w:rsidR="00AE378E" w:rsidRDefault="00423DA6" w:rsidP="00715120">
                            <w:pPr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E378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AE378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ito-chuuou</w:t>
                            </w:r>
                            <w:proofErr w:type="spellEnd"/>
                            <w:r w:rsidRPr="00AE378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</w:p>
                          <w:p w14:paraId="38D6D1DF" w14:textId="53F64532" w:rsidR="00423DA6" w:rsidRPr="00AE378E" w:rsidRDefault="00423DA6" w:rsidP="00715120">
                            <w:pPr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378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sien@guitar.ocn.ne.jp</w:t>
                            </w:r>
                          </w:p>
                          <w:p w14:paraId="42F3C030" w14:textId="141D4C40" w:rsidR="00FE0EE2" w:rsidRPr="00C57AED" w:rsidRDefault="00423DA6" w:rsidP="00C57AED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7AE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C57AE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</w:t>
                            </w:r>
                            <w:r w:rsidR="00786D87" w:rsidRPr="00C57AE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E5C48C6" w14:textId="7E169234" w:rsidR="00423DA6" w:rsidRPr="00AE378E" w:rsidRDefault="00423DA6" w:rsidP="00907B82">
                            <w:pPr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378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029-306-9582</w:t>
                            </w:r>
                          </w:p>
                          <w:p w14:paraId="31C42D39" w14:textId="60C7A5D6" w:rsidR="00FE0EE2" w:rsidRPr="00C57AED" w:rsidRDefault="00423DA6" w:rsidP="00C57AED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7AE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Fax</w:t>
                            </w:r>
                            <w:r w:rsidR="00786D87" w:rsidRPr="00C57AE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:u w:val="doub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AFE5D3E" w14:textId="1C20CF7A" w:rsidR="00423DA6" w:rsidRPr="00AE378E" w:rsidRDefault="00423DA6" w:rsidP="00907B82">
                            <w:pPr>
                              <w:ind w:firstLineChars="200" w:firstLine="480"/>
                              <w:rPr>
                                <w:color w:val="000000" w:themeColor="text1"/>
                              </w:rPr>
                            </w:pPr>
                            <w:r w:rsidRPr="00AE378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position w:val="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029-306-9583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002F" id="テキスト ボックス 16" o:spid="_x0000_s1028" type="#_x0000_t202" style="position:absolute;margin-left:346.8pt;margin-top:-155.25pt;width:187.5pt;height:16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" filled="f" stroked="f" strokeweight=".5pt">
                <v:textbox>
                  <w:txbxContent>
                    <w:p w14:paraId="38D0FF00" w14:textId="606C422B" w:rsidR="00715120" w:rsidRPr="001F221E" w:rsidRDefault="00C57AED" w:rsidP="00FE0EE2">
                      <w:pPr>
                        <w:jc w:val="center"/>
                        <w:rPr>
                          <w:rFonts w:ascii="Meiryo UI" w:hAnsi="Meiryo UI"/>
                          <w:b/>
                          <w:bCs/>
                          <w:color w:val="FF0066"/>
                          <w:sz w:val="28"/>
                        </w:rPr>
                      </w:pPr>
                      <w:r w:rsidRPr="001F221E">
                        <w:rPr>
                          <w:rFonts w:ascii="Meiryo UI" w:hAnsi="Meiryo UI" w:hint="eastAsia"/>
                          <w:b/>
                          <w:bCs/>
                          <w:color w:val="FF0066"/>
                          <w:sz w:val="28"/>
                        </w:rPr>
                        <w:t>－</w:t>
                      </w:r>
                      <w:r w:rsidR="00423DA6" w:rsidRPr="001F221E">
                        <w:rPr>
                          <w:rFonts w:ascii="Meiryo UI" w:hAnsi="Meiryo UI" w:hint="eastAsia"/>
                          <w:b/>
                          <w:bCs/>
                          <w:color w:val="FF0066"/>
                          <w:sz w:val="28"/>
                        </w:rPr>
                        <w:t>申込,</w:t>
                      </w:r>
                      <w:r w:rsidR="00786D87" w:rsidRPr="001F221E">
                        <w:rPr>
                          <w:rFonts w:ascii="Meiryo UI" w:hAnsi="Meiryo UI" w:hint="eastAsia"/>
                          <w:b/>
                          <w:bCs/>
                          <w:color w:val="FF0066"/>
                          <w:sz w:val="28"/>
                        </w:rPr>
                        <w:t>お</w:t>
                      </w:r>
                      <w:r w:rsidR="00423DA6" w:rsidRPr="001F221E">
                        <w:rPr>
                          <w:rFonts w:ascii="Meiryo UI" w:hAnsi="Meiryo UI" w:hint="eastAsia"/>
                          <w:b/>
                          <w:bCs/>
                          <w:color w:val="FF0066"/>
                          <w:sz w:val="28"/>
                        </w:rPr>
                        <w:t>問い合わせ</w:t>
                      </w:r>
                      <w:r w:rsidRPr="001F221E">
                        <w:rPr>
                          <w:rFonts w:ascii="Meiryo UI" w:hAnsi="Meiryo UI" w:hint="eastAsia"/>
                          <w:b/>
                          <w:bCs/>
                          <w:color w:val="FF0066"/>
                          <w:sz w:val="28"/>
                        </w:rPr>
                        <w:t>－</w:t>
                      </w:r>
                    </w:p>
                    <w:p w14:paraId="1DE945BC" w14:textId="79C721A2" w:rsidR="00423DA6" w:rsidRDefault="00423DA6" w:rsidP="00FE0EE2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E37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水戸市中央高齢者支援センター</w:t>
                      </w:r>
                    </w:p>
                    <w:p w14:paraId="1924EE4D" w14:textId="31E57FF0" w:rsidR="00423DA6" w:rsidRPr="00C57AED" w:rsidRDefault="00423DA6" w:rsidP="00C57AED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7AE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</w:t>
                      </w:r>
                      <w:r w:rsidRPr="00C57AE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</w:t>
                      </w:r>
                      <w:r w:rsidR="00C57AED" w:rsidRPr="00C57AE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9C97358" w14:textId="77777777" w:rsidR="00AE378E" w:rsidRDefault="00423DA6" w:rsidP="00715120">
                      <w:pPr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E378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AE378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ito-chuuou</w:t>
                      </w:r>
                      <w:proofErr w:type="spellEnd"/>
                      <w:r w:rsidRPr="00AE378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</w:p>
                    <w:p w14:paraId="38D6D1DF" w14:textId="53F64532" w:rsidR="00423DA6" w:rsidRPr="00AE378E" w:rsidRDefault="00423DA6" w:rsidP="00715120">
                      <w:pPr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378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sien@guitar.ocn.ne.jp</w:t>
                      </w:r>
                    </w:p>
                    <w:p w14:paraId="42F3C030" w14:textId="141D4C40" w:rsidR="00FE0EE2" w:rsidRPr="00C57AED" w:rsidRDefault="00423DA6" w:rsidP="00C57AED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7AE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C57AE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</w:t>
                      </w:r>
                      <w:r w:rsidR="00786D87" w:rsidRPr="00C57AE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E5C48C6" w14:textId="7E169234" w:rsidR="00423DA6" w:rsidRPr="00AE378E" w:rsidRDefault="00423DA6" w:rsidP="00907B82">
                      <w:pPr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378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029-306-9582</w:t>
                      </w:r>
                    </w:p>
                    <w:p w14:paraId="31C42D39" w14:textId="60C7A5D6" w:rsidR="00FE0EE2" w:rsidRPr="00C57AED" w:rsidRDefault="00423DA6" w:rsidP="00C57AED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7AE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Fax</w:t>
                      </w:r>
                      <w:r w:rsidR="00786D87" w:rsidRPr="00C57AE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:u w:val="doub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AFE5D3E" w14:textId="1C20CF7A" w:rsidR="00423DA6" w:rsidRPr="00AE378E" w:rsidRDefault="00423DA6" w:rsidP="00907B82">
                      <w:pPr>
                        <w:ind w:firstLineChars="200" w:firstLine="480"/>
                        <w:rPr>
                          <w:color w:val="000000" w:themeColor="text1"/>
                        </w:rPr>
                      </w:pPr>
                      <w:r w:rsidRPr="00AE378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position w:val="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029-306-9583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71FA9" w14:textId="3E88B2B8" w:rsidR="00AA0925" w:rsidRDefault="00AA0925" w:rsidP="00AA0925">
      <w:pPr>
        <w:pStyle w:val="affff"/>
        <w:jc w:val="right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  <w:r>
        <w:rPr>
          <w:rFonts w:ascii="BIZ UDPゴシック" w:eastAsia="BIZ UDPゴシック" w:hAnsi="BIZ UDPゴシック" w:hint="eastAsia"/>
          <w:color w:val="000000" w:themeColor="text1"/>
          <w:sz w:val="44"/>
          <w:szCs w:val="44"/>
        </w:rPr>
        <w:lastRenderedPageBreak/>
        <w:t>Fax  029-306-9583</w:t>
      </w:r>
    </w:p>
    <w:p w14:paraId="4D1D35AD" w14:textId="1F999FE0" w:rsidR="00772F94" w:rsidRPr="00AA0925" w:rsidRDefault="009370FF" w:rsidP="00AA0925">
      <w:pPr>
        <w:pStyle w:val="affff"/>
        <w:jc w:val="center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  <w:r w:rsidRPr="00AA0925">
        <w:rPr>
          <w:rFonts w:ascii="BIZ UDPゴシック" w:eastAsia="BIZ UDPゴシック" w:hAnsi="BIZ UDPゴシック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311483" wp14:editId="3BB022EE">
                <wp:simplePos x="0" y="0"/>
                <wp:positionH relativeFrom="column">
                  <wp:posOffset>-15136</wp:posOffset>
                </wp:positionH>
                <wp:positionV relativeFrom="paragraph">
                  <wp:posOffset>-9146869</wp:posOffset>
                </wp:positionV>
                <wp:extent cx="4369962" cy="3687773"/>
                <wp:effectExtent l="0" t="152400" r="107315" b="389255"/>
                <wp:wrapNone/>
                <wp:docPr id="648757110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8348">
                          <a:off x="0" y="0"/>
                          <a:ext cx="4369962" cy="3687773"/>
                        </a:xfrm>
                        <a:custGeom>
                          <a:avLst/>
                          <a:gdLst>
                            <a:gd name="connsiteX0" fmla="*/ 0 w 4369962"/>
                            <a:gd name="connsiteY0" fmla="*/ 1843887 h 3687773"/>
                            <a:gd name="connsiteX1" fmla="*/ 2184981 w 4369962"/>
                            <a:gd name="connsiteY1" fmla="*/ 0 h 3687773"/>
                            <a:gd name="connsiteX2" fmla="*/ 4369962 w 4369962"/>
                            <a:gd name="connsiteY2" fmla="*/ 1843887 h 3687773"/>
                            <a:gd name="connsiteX3" fmla="*/ 2184981 w 4369962"/>
                            <a:gd name="connsiteY3" fmla="*/ 3687774 h 3687773"/>
                            <a:gd name="connsiteX4" fmla="*/ 0 w 4369962"/>
                            <a:gd name="connsiteY4" fmla="*/ 1843887 h 3687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69962" h="3687773" extrusionOk="0">
                              <a:moveTo>
                                <a:pt x="0" y="1843887"/>
                              </a:moveTo>
                              <a:cubicBezTo>
                                <a:pt x="-78721" y="776979"/>
                                <a:pt x="791315" y="70159"/>
                                <a:pt x="2184981" y="0"/>
                              </a:cubicBezTo>
                              <a:cubicBezTo>
                                <a:pt x="3525295" y="28122"/>
                                <a:pt x="4106643" y="833909"/>
                                <a:pt x="4369962" y="1843887"/>
                              </a:cubicBezTo>
                              <a:cubicBezTo>
                                <a:pt x="4160406" y="3066881"/>
                                <a:pt x="3347239" y="3933596"/>
                                <a:pt x="2184981" y="3687774"/>
                              </a:cubicBezTo>
                              <a:cubicBezTo>
                                <a:pt x="941679" y="3667766"/>
                                <a:pt x="220593" y="2967639"/>
                                <a:pt x="0" y="1843887"/>
                              </a:cubicBezTo>
                              <a:close/>
                            </a:path>
                          </a:pathLst>
                        </a:custGeom>
                        <a:noFill/>
                        <a:ln w="120650" cap="rnd" cmpd="dbl">
                          <a:solidFill>
                            <a:srgbClr val="FF99CC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sx="102000" sy="102000" algn="tl" rotWithShape="0">
                            <a:schemeClr val="accent1">
                              <a:lumMod val="60000"/>
                              <a:lumOff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98176" id="楕円 9" o:spid="_x0000_s1026" style="position:absolute;left:0;text-align:left;margin-left:-1.2pt;margin-top:-720.25pt;width:344.1pt;height:290.4pt;rotation:1341684fd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" filled="f" strokecolor="#f9c" strokeweight="9.5pt">
                <v:stroke linestyle="thinThin" joinstyle="miter" endcap="round"/>
                <v:shadow on="t" type="perspective" color="#fffb21 [1940]" origin="-.5,-.5" offset=".74836mm,.74836mm" matrix="66847f,,,66847f"/>
              </v:oval>
            </w:pict>
          </mc:Fallback>
        </mc:AlternateContent>
      </w:r>
    </w:p>
    <w:p w14:paraId="7FF65F09" w14:textId="20F2455A" w:rsidR="00AA0925" w:rsidRDefault="00AA0925" w:rsidP="004051FA">
      <w:pPr>
        <w:pStyle w:val="affff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  <w:r w:rsidRPr="00AA0925">
        <w:rPr>
          <w:rFonts w:ascii="BIZ UDPゴシック" w:eastAsia="BIZ UDPゴシック" w:hAnsi="BIZ UDPゴシック" w:hint="eastAsia"/>
          <w:color w:val="000000" w:themeColor="text1"/>
          <w:sz w:val="44"/>
          <w:szCs w:val="44"/>
        </w:rPr>
        <w:t>水戸市中央高齢者支援センター宛</w:t>
      </w:r>
    </w:p>
    <w:p w14:paraId="1D2BBDFA" w14:textId="5E064334" w:rsidR="008A4AF9" w:rsidRDefault="008A4AF9" w:rsidP="004051FA">
      <w:pPr>
        <w:pStyle w:val="affff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</w:p>
    <w:p w14:paraId="19E3A3D2" w14:textId="0BBB69D4" w:rsidR="0095124F" w:rsidRDefault="0095124F" w:rsidP="004051FA">
      <w:pPr>
        <w:pStyle w:val="affff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  <w:r>
        <w:rPr>
          <w:rFonts w:ascii="BIZ UDPゴシック" w:eastAsia="BIZ UDPゴシック" w:hAnsi="BIZ UDPゴシック" w:hint="eastAsia"/>
          <w:color w:val="000000" w:themeColor="text1"/>
          <w:sz w:val="44"/>
          <w:szCs w:val="44"/>
        </w:rPr>
        <w:t>令和6年5月23日　地域ケア個別会議</w:t>
      </w:r>
    </w:p>
    <w:p w14:paraId="61FCB223" w14:textId="77777777" w:rsidR="00754191" w:rsidRPr="0095124F" w:rsidRDefault="00754191" w:rsidP="004051FA">
      <w:pPr>
        <w:pStyle w:val="affff"/>
        <w:rPr>
          <w:rFonts w:ascii="BIZ UDPゴシック" w:eastAsia="BIZ UDPゴシック" w:hAnsi="BIZ UDPゴシック" w:hint="eastAsia"/>
          <w:color w:val="000000" w:themeColor="text1"/>
          <w:sz w:val="44"/>
          <w:szCs w:val="44"/>
        </w:rPr>
      </w:pPr>
    </w:p>
    <w:p w14:paraId="26A9B70A" w14:textId="2CF54B6C" w:rsidR="008A4AF9" w:rsidRPr="008A4AF9" w:rsidRDefault="008A4AF9" w:rsidP="008A4AF9">
      <w:pPr>
        <w:pStyle w:val="affff"/>
        <w:jc w:val="center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  <w:r>
        <w:rPr>
          <w:rFonts w:ascii="BIZ UDPゴシック" w:eastAsia="BIZ UDPゴシック" w:hAnsi="BIZ UDPゴシック" w:hint="eastAsia"/>
          <w:color w:val="000000" w:themeColor="text1"/>
          <w:sz w:val="44"/>
          <w:szCs w:val="44"/>
        </w:rPr>
        <w:t>参加申込書</w:t>
      </w:r>
    </w:p>
    <w:p w14:paraId="15EDEC41" w14:textId="4F4530E4" w:rsidR="00C57AED" w:rsidRPr="00C57AED" w:rsidRDefault="00C57AED" w:rsidP="00C57AED">
      <w:pPr>
        <w:spacing w:before="100" w:beforeAutospacing="1" w:after="100" w:afterAutospacing="1" w:line="240" w:lineRule="auto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14:ligatures w14:val="none"/>
        </w:rPr>
      </w:pPr>
    </w:p>
    <w:p w14:paraId="3B71F67B" w14:textId="639C51F9" w:rsidR="008A4AF9" w:rsidRDefault="008A4AF9" w:rsidP="004051FA">
      <w:pPr>
        <w:pStyle w:val="affff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</w:p>
    <w:p w14:paraId="7465A76B" w14:textId="712D70FC" w:rsidR="008A4AF9" w:rsidRDefault="008A4AF9" w:rsidP="004051FA">
      <w:pPr>
        <w:pStyle w:val="affff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7337"/>
      </w:tblGrid>
      <w:tr w:rsidR="008A4AF9" w14:paraId="3779EE95" w14:textId="77777777" w:rsidTr="008A4AF9">
        <w:trPr>
          <w:trHeight w:val="808"/>
        </w:trPr>
        <w:tc>
          <w:tcPr>
            <w:tcW w:w="2405" w:type="dxa"/>
            <w:vAlign w:val="bottom"/>
          </w:tcPr>
          <w:p w14:paraId="67AE1E2E" w14:textId="1226AB4C" w:rsidR="008A4AF9" w:rsidRDefault="008A4AF9" w:rsidP="008A4AF9">
            <w:pPr>
              <w:pStyle w:val="affff"/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44"/>
                <w:szCs w:val="44"/>
              </w:rPr>
            </w:pPr>
            <w:r w:rsidRPr="008A4AF9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44"/>
                <w:szCs w:val="44"/>
                <w:fitText w:val="1760" w:id="-1012663806"/>
              </w:rPr>
              <w:t>事業所名</w:t>
            </w:r>
          </w:p>
        </w:tc>
        <w:tc>
          <w:tcPr>
            <w:tcW w:w="7337" w:type="dxa"/>
          </w:tcPr>
          <w:p w14:paraId="1DC8B2A4" w14:textId="15B2931F" w:rsidR="008A4AF9" w:rsidRDefault="008A4AF9" w:rsidP="004051FA">
            <w:pPr>
              <w:pStyle w:val="affff"/>
              <w:rPr>
                <w:rFonts w:ascii="BIZ UDPゴシック" w:eastAsia="BIZ UDPゴシック" w:hAnsi="BIZ UDPゴシック"/>
                <w:color w:val="000000" w:themeColor="text1"/>
                <w:sz w:val="44"/>
                <w:szCs w:val="44"/>
              </w:rPr>
            </w:pPr>
          </w:p>
        </w:tc>
      </w:tr>
      <w:tr w:rsidR="008A4AF9" w14:paraId="19958A2F" w14:textId="77777777" w:rsidTr="008A4AF9">
        <w:trPr>
          <w:trHeight w:val="4944"/>
        </w:trPr>
        <w:tc>
          <w:tcPr>
            <w:tcW w:w="2405" w:type="dxa"/>
          </w:tcPr>
          <w:p w14:paraId="5BC29C06" w14:textId="38339662" w:rsidR="008A4AF9" w:rsidRDefault="008A4AF9" w:rsidP="008A4AF9">
            <w:pPr>
              <w:pStyle w:val="affff"/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44"/>
                <w:szCs w:val="44"/>
              </w:rPr>
            </w:pPr>
            <w:r w:rsidRPr="008A4AF9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44"/>
                <w:szCs w:val="44"/>
                <w:fitText w:val="1760" w:id="-1012663807"/>
              </w:rPr>
              <w:t>参加者名</w:t>
            </w:r>
          </w:p>
        </w:tc>
        <w:tc>
          <w:tcPr>
            <w:tcW w:w="7337" w:type="dxa"/>
          </w:tcPr>
          <w:p w14:paraId="53E88079" w14:textId="60C681F9" w:rsidR="008A4AF9" w:rsidRDefault="008A4AF9" w:rsidP="004051FA">
            <w:pPr>
              <w:pStyle w:val="affff"/>
              <w:rPr>
                <w:rFonts w:ascii="BIZ UDPゴシック" w:eastAsia="BIZ UDPゴシック" w:hAnsi="BIZ UDPゴシック"/>
                <w:color w:val="000000" w:themeColor="text1"/>
                <w:sz w:val="44"/>
                <w:szCs w:val="44"/>
              </w:rPr>
            </w:pPr>
          </w:p>
        </w:tc>
      </w:tr>
      <w:tr w:rsidR="008A4AF9" w14:paraId="31302D84" w14:textId="77777777" w:rsidTr="008A4AF9">
        <w:trPr>
          <w:trHeight w:val="1273"/>
        </w:trPr>
        <w:tc>
          <w:tcPr>
            <w:tcW w:w="2405" w:type="dxa"/>
            <w:vAlign w:val="center"/>
          </w:tcPr>
          <w:p w14:paraId="18E2F9F4" w14:textId="35DD26E9" w:rsidR="008A4AF9" w:rsidRDefault="008A4AF9" w:rsidP="008A4AF9">
            <w:pPr>
              <w:pStyle w:val="affff"/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44"/>
                <w:szCs w:val="44"/>
              </w:rPr>
            </w:pPr>
            <w:r w:rsidRPr="004A241C">
              <w:rPr>
                <w:rFonts w:ascii="BIZ UDPゴシック" w:eastAsia="BIZ UDPゴシック" w:hAnsi="BIZ UDPゴシック" w:hint="eastAsia"/>
                <w:color w:val="000000" w:themeColor="text1"/>
                <w:spacing w:val="220"/>
                <w:kern w:val="0"/>
                <w:sz w:val="44"/>
                <w:szCs w:val="44"/>
                <w:fitText w:val="1760" w:id="-1012663808"/>
              </w:rPr>
              <w:t>連絡</w:t>
            </w:r>
            <w:r w:rsidRPr="004A241C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44"/>
                <w:szCs w:val="44"/>
                <w:fitText w:val="1760" w:id="-1012663808"/>
              </w:rPr>
              <w:t>先</w:t>
            </w:r>
          </w:p>
        </w:tc>
        <w:tc>
          <w:tcPr>
            <w:tcW w:w="7337" w:type="dxa"/>
            <w:vAlign w:val="center"/>
          </w:tcPr>
          <w:p w14:paraId="569BC70D" w14:textId="75966C49" w:rsidR="008A4AF9" w:rsidRDefault="008A4AF9" w:rsidP="008A4AF9">
            <w:pPr>
              <w:pStyle w:val="affff"/>
              <w:jc w:val="center"/>
              <w:rPr>
                <w:rFonts w:ascii="BIZ UDPゴシック" w:eastAsia="BIZ UDPゴシック" w:hAnsi="BIZ UDPゴシック"/>
                <w:color w:val="000000" w:themeColor="text1"/>
                <w:sz w:val="44"/>
                <w:szCs w:val="44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44"/>
                <w:szCs w:val="44"/>
              </w:rPr>
              <w:t>（　　　　）</w:t>
            </w:r>
          </w:p>
        </w:tc>
      </w:tr>
    </w:tbl>
    <w:p w14:paraId="42CBCC5E" w14:textId="384EB1CE" w:rsidR="00C57AED" w:rsidRPr="00C57AED" w:rsidRDefault="00C57AED" w:rsidP="00C57AED">
      <w:pPr>
        <w:spacing w:before="100" w:beforeAutospacing="1" w:after="100" w:afterAutospacing="1" w:line="240" w:lineRule="auto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14:ligatures w14:val="none"/>
        </w:rPr>
      </w:pPr>
    </w:p>
    <w:p w14:paraId="7807412A" w14:textId="021E20F8" w:rsidR="008A4AF9" w:rsidRPr="008A4AF9" w:rsidRDefault="008A4AF9" w:rsidP="004051FA">
      <w:pPr>
        <w:pStyle w:val="affff"/>
        <w:rPr>
          <w:rFonts w:ascii="BIZ UDPゴシック" w:eastAsia="BIZ UDPゴシック" w:hAnsi="BIZ UDPゴシック"/>
          <w:color w:val="000000" w:themeColor="text1"/>
          <w:sz w:val="44"/>
          <w:szCs w:val="44"/>
        </w:rPr>
      </w:pPr>
    </w:p>
    <w:sectPr w:rsidR="008A4AF9" w:rsidRPr="008A4AF9" w:rsidSect="00955E07">
      <w:pgSz w:w="11906" w:h="16838" w:code="9"/>
      <w:pgMar w:top="907" w:right="907" w:bottom="510" w:left="90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0D61C" w14:textId="77777777" w:rsidR="005E2E22" w:rsidRDefault="005E2E22">
      <w:pPr>
        <w:spacing w:line="240" w:lineRule="auto"/>
      </w:pPr>
      <w:r>
        <w:separator/>
      </w:r>
    </w:p>
  </w:endnote>
  <w:endnote w:type="continuationSeparator" w:id="0">
    <w:p w14:paraId="7CD4FFE7" w14:textId="77777777" w:rsidR="005E2E22" w:rsidRDefault="005E2E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ふわふで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にくきゅう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38DF5" w14:textId="77777777" w:rsidR="005E2E22" w:rsidRDefault="005E2E22">
      <w:pPr>
        <w:spacing w:line="240" w:lineRule="auto"/>
      </w:pPr>
      <w:r>
        <w:separator/>
      </w:r>
    </w:p>
  </w:footnote>
  <w:footnote w:type="continuationSeparator" w:id="0">
    <w:p w14:paraId="7AD2EC7D" w14:textId="77777777" w:rsidR="005E2E22" w:rsidRDefault="005E2E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37599706">
    <w:abstractNumId w:val="9"/>
  </w:num>
  <w:num w:numId="2" w16cid:durableId="763647617">
    <w:abstractNumId w:val="7"/>
  </w:num>
  <w:num w:numId="3" w16cid:durableId="1864056936">
    <w:abstractNumId w:val="6"/>
  </w:num>
  <w:num w:numId="4" w16cid:durableId="1396586673">
    <w:abstractNumId w:val="5"/>
  </w:num>
  <w:num w:numId="5" w16cid:durableId="136261425">
    <w:abstractNumId w:val="4"/>
  </w:num>
  <w:num w:numId="6" w16cid:durableId="1811677261">
    <w:abstractNumId w:val="8"/>
  </w:num>
  <w:num w:numId="7" w16cid:durableId="251863473">
    <w:abstractNumId w:val="3"/>
  </w:num>
  <w:num w:numId="8" w16cid:durableId="354887683">
    <w:abstractNumId w:val="2"/>
  </w:num>
  <w:num w:numId="9" w16cid:durableId="1929121435">
    <w:abstractNumId w:val="1"/>
  </w:num>
  <w:num w:numId="10" w16cid:durableId="1154834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37"/>
    <w:rsid w:val="00004EE4"/>
    <w:rsid w:val="00031135"/>
    <w:rsid w:val="0003525F"/>
    <w:rsid w:val="00060977"/>
    <w:rsid w:val="00085DBA"/>
    <w:rsid w:val="000E73B3"/>
    <w:rsid w:val="000F07A7"/>
    <w:rsid w:val="00101CD4"/>
    <w:rsid w:val="00112211"/>
    <w:rsid w:val="0012586C"/>
    <w:rsid w:val="00151E63"/>
    <w:rsid w:val="00177E6D"/>
    <w:rsid w:val="001912B7"/>
    <w:rsid w:val="001A60F5"/>
    <w:rsid w:val="001B2FE3"/>
    <w:rsid w:val="001F221E"/>
    <w:rsid w:val="00264AD6"/>
    <w:rsid w:val="00281AD9"/>
    <w:rsid w:val="002A3C63"/>
    <w:rsid w:val="002B22DE"/>
    <w:rsid w:val="002C525A"/>
    <w:rsid w:val="00333DF5"/>
    <w:rsid w:val="003734D1"/>
    <w:rsid w:val="003956FA"/>
    <w:rsid w:val="003E0376"/>
    <w:rsid w:val="004051FA"/>
    <w:rsid w:val="004134A3"/>
    <w:rsid w:val="00423DA6"/>
    <w:rsid w:val="00434225"/>
    <w:rsid w:val="004564CA"/>
    <w:rsid w:val="00484ED8"/>
    <w:rsid w:val="004A241C"/>
    <w:rsid w:val="004A2850"/>
    <w:rsid w:val="004A3370"/>
    <w:rsid w:val="004A3D18"/>
    <w:rsid w:val="004A7866"/>
    <w:rsid w:val="004E465F"/>
    <w:rsid w:val="00501AF7"/>
    <w:rsid w:val="00525F0D"/>
    <w:rsid w:val="005374C7"/>
    <w:rsid w:val="005520C1"/>
    <w:rsid w:val="00552504"/>
    <w:rsid w:val="005808C5"/>
    <w:rsid w:val="00586B12"/>
    <w:rsid w:val="005D00D9"/>
    <w:rsid w:val="005E2E22"/>
    <w:rsid w:val="005F7E71"/>
    <w:rsid w:val="0060318D"/>
    <w:rsid w:val="00607346"/>
    <w:rsid w:val="006624C5"/>
    <w:rsid w:val="00694FAC"/>
    <w:rsid w:val="006C637F"/>
    <w:rsid w:val="00715120"/>
    <w:rsid w:val="007200B4"/>
    <w:rsid w:val="00754191"/>
    <w:rsid w:val="00772F94"/>
    <w:rsid w:val="00786D87"/>
    <w:rsid w:val="0079666F"/>
    <w:rsid w:val="007A0E59"/>
    <w:rsid w:val="007C61D4"/>
    <w:rsid w:val="007C69FC"/>
    <w:rsid w:val="00804616"/>
    <w:rsid w:val="008102A5"/>
    <w:rsid w:val="00813537"/>
    <w:rsid w:val="00826235"/>
    <w:rsid w:val="00894E5B"/>
    <w:rsid w:val="008A1940"/>
    <w:rsid w:val="008A4AF9"/>
    <w:rsid w:val="008B2E2A"/>
    <w:rsid w:val="008B7732"/>
    <w:rsid w:val="008D7201"/>
    <w:rsid w:val="00907B82"/>
    <w:rsid w:val="00934235"/>
    <w:rsid w:val="009370FF"/>
    <w:rsid w:val="0095124F"/>
    <w:rsid w:val="00955E07"/>
    <w:rsid w:val="0098180C"/>
    <w:rsid w:val="009C0860"/>
    <w:rsid w:val="009C67F5"/>
    <w:rsid w:val="009E788F"/>
    <w:rsid w:val="00A067F9"/>
    <w:rsid w:val="00AA0925"/>
    <w:rsid w:val="00AA17D8"/>
    <w:rsid w:val="00AE0FCB"/>
    <w:rsid w:val="00AE378E"/>
    <w:rsid w:val="00AF3FE1"/>
    <w:rsid w:val="00B06A90"/>
    <w:rsid w:val="00B074D7"/>
    <w:rsid w:val="00B108F2"/>
    <w:rsid w:val="00B20399"/>
    <w:rsid w:val="00B2624E"/>
    <w:rsid w:val="00B82A67"/>
    <w:rsid w:val="00C57AED"/>
    <w:rsid w:val="00C947AE"/>
    <w:rsid w:val="00CB65BD"/>
    <w:rsid w:val="00CC1B6A"/>
    <w:rsid w:val="00CF29A3"/>
    <w:rsid w:val="00CF46EB"/>
    <w:rsid w:val="00D024B9"/>
    <w:rsid w:val="00D61EC1"/>
    <w:rsid w:val="00D628C7"/>
    <w:rsid w:val="00DE1F75"/>
    <w:rsid w:val="00DE46D0"/>
    <w:rsid w:val="00DF4788"/>
    <w:rsid w:val="00E04992"/>
    <w:rsid w:val="00EA59D8"/>
    <w:rsid w:val="00EC0073"/>
    <w:rsid w:val="00EE327C"/>
    <w:rsid w:val="00EF27C6"/>
    <w:rsid w:val="00F27A89"/>
    <w:rsid w:val="00F6127A"/>
    <w:rsid w:val="00FD6FBC"/>
    <w:rsid w:val="00FE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378721"/>
  <w15:chartTrackingRefBased/>
  <w15:docId w15:val="{C7011775-E6FD-4988-B9E7-E75B0396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374C7"/>
    <w:rPr>
      <w:rFonts w:eastAsia="Meiryo UI"/>
      <w:sz w:val="26"/>
    </w:rPr>
  </w:style>
  <w:style w:type="paragraph" w:styleId="1">
    <w:name w:val="heading 1"/>
    <w:basedOn w:val="a1"/>
    <w:next w:val="a1"/>
    <w:link w:val="10"/>
    <w:uiPriority w:val="8"/>
    <w:qFormat/>
    <w:rsid w:val="003E0376"/>
    <w:pPr>
      <w:keepNext/>
      <w:keepLines/>
      <w:spacing w:before="240"/>
      <w:outlineLvl w:val="0"/>
    </w:pPr>
    <w:rPr>
      <w:rFonts w:asciiTheme="majorHAnsi" w:hAnsiTheme="majorHAnsi" w:cstheme="majorBidi"/>
      <w:color w:val="696700" w:themeColor="accent1" w:themeShade="BF"/>
      <w:sz w:val="32"/>
    </w:rPr>
  </w:style>
  <w:style w:type="paragraph" w:styleId="21">
    <w:name w:val="heading 2"/>
    <w:basedOn w:val="a1"/>
    <w:next w:val="a1"/>
    <w:link w:val="22"/>
    <w:uiPriority w:val="8"/>
    <w:semiHidden/>
    <w:unhideWhenUsed/>
    <w:qFormat/>
    <w:rsid w:val="003E0376"/>
    <w:pPr>
      <w:keepNext/>
      <w:keepLines/>
      <w:spacing w:before="40"/>
      <w:outlineLvl w:val="1"/>
    </w:pPr>
    <w:rPr>
      <w:rFonts w:asciiTheme="majorHAnsi" w:hAnsiTheme="majorHAnsi" w:cstheme="majorBidi"/>
      <w:color w:val="696700" w:themeColor="accent1" w:themeShade="BF"/>
      <w:szCs w:val="26"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表スペース"/>
    <w:basedOn w:val="a1"/>
    <w:uiPriority w:val="99"/>
    <w:semiHidden/>
    <w:pPr>
      <w:spacing w:line="120" w:lineRule="exact"/>
    </w:pPr>
    <w:rPr>
      <w:sz w:val="22"/>
    </w:rPr>
  </w:style>
  <w:style w:type="paragraph" w:styleId="a7">
    <w:name w:val="Title"/>
    <w:basedOn w:val="a1"/>
    <w:next w:val="a1"/>
    <w:link w:val="a8"/>
    <w:uiPriority w:val="1"/>
    <w:qFormat/>
    <w:rsid w:val="003E0376"/>
    <w:pPr>
      <w:spacing w:line="192" w:lineRule="auto"/>
      <w:ind w:left="-72"/>
      <w:contextualSpacing/>
    </w:pPr>
    <w:rPr>
      <w:rFonts w:asciiTheme="majorHAnsi" w:hAnsiTheme="majorHAnsi" w:cstheme="majorBidi"/>
      <w:caps/>
      <w:kern w:val="28"/>
      <w:sz w:val="146"/>
    </w:rPr>
  </w:style>
  <w:style w:type="character" w:customStyle="1" w:styleId="a8">
    <w:name w:val="表題 (文字)"/>
    <w:basedOn w:val="a2"/>
    <w:link w:val="a7"/>
    <w:uiPriority w:val="1"/>
    <w:rsid w:val="003E0376"/>
    <w:rPr>
      <w:rFonts w:asciiTheme="majorHAnsi" w:eastAsia="Meiryo UI" w:hAnsiTheme="majorHAnsi" w:cstheme="majorBidi"/>
      <w:caps/>
      <w:kern w:val="28"/>
      <w:sz w:val="146"/>
    </w:rPr>
  </w:style>
  <w:style w:type="character" w:styleId="a9">
    <w:name w:val="Strong"/>
    <w:basedOn w:val="a2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10">
    <w:name w:val="見出し 1 (文字)"/>
    <w:basedOn w:val="a2"/>
    <w:link w:val="1"/>
    <w:uiPriority w:val="8"/>
    <w:rsid w:val="003E0376"/>
    <w:rPr>
      <w:rFonts w:asciiTheme="majorHAnsi" w:eastAsia="Meiryo UI" w:hAnsiTheme="majorHAnsi" w:cstheme="majorBidi"/>
      <w:color w:val="696700" w:themeColor="accent1" w:themeShade="BF"/>
      <w:sz w:val="32"/>
    </w:rPr>
  </w:style>
  <w:style w:type="paragraph" w:customStyle="1" w:styleId="aa">
    <w:name w:val="イベントの見出し"/>
    <w:basedOn w:val="a1"/>
    <w:uiPriority w:val="3"/>
    <w:qFormat/>
    <w:rsid w:val="003E0376"/>
    <w:pPr>
      <w:spacing w:before="540" w:line="216" w:lineRule="auto"/>
    </w:pPr>
    <w:rPr>
      <w:rFonts w:asciiTheme="majorHAnsi" w:hAnsiTheme="majorHAnsi" w:cstheme="majorBidi"/>
      <w:caps/>
      <w:color w:val="696700" w:themeColor="accent1" w:themeShade="BF"/>
      <w:sz w:val="48"/>
    </w:rPr>
  </w:style>
  <w:style w:type="paragraph" w:customStyle="1" w:styleId="ab">
    <w:name w:val="イベント情報"/>
    <w:basedOn w:val="a1"/>
    <w:uiPriority w:val="4"/>
    <w:qFormat/>
    <w:rsid w:val="003E0376"/>
    <w:pPr>
      <w:spacing w:before="40" w:line="211" w:lineRule="auto"/>
      <w:contextualSpacing/>
    </w:pPr>
    <w:rPr>
      <w:sz w:val="76"/>
    </w:rPr>
  </w:style>
  <w:style w:type="paragraph" w:customStyle="1" w:styleId="ac">
    <w:name w:val="住所"/>
    <w:basedOn w:val="a1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ad">
    <w:name w:val="Block Text"/>
    <w:basedOn w:val="a1"/>
    <w:uiPriority w:val="6"/>
    <w:unhideWhenUsed/>
    <w:qFormat/>
    <w:pPr>
      <w:spacing w:line="276" w:lineRule="auto"/>
    </w:pPr>
  </w:style>
  <w:style w:type="paragraph" w:customStyle="1" w:styleId="ae">
    <w:name w:val="イベントの小見出し"/>
    <w:basedOn w:val="a1"/>
    <w:uiPriority w:val="7"/>
    <w:qFormat/>
    <w:rsid w:val="003E0376"/>
    <w:pPr>
      <w:spacing w:line="216" w:lineRule="auto"/>
    </w:pPr>
    <w:rPr>
      <w:rFonts w:asciiTheme="majorHAnsi" w:hAnsiTheme="majorHAnsi" w:cstheme="majorBidi"/>
      <w:caps/>
      <w:sz w:val="48"/>
    </w:rPr>
  </w:style>
  <w:style w:type="character" w:styleId="af">
    <w:name w:val="FollowedHyperlink"/>
    <w:basedOn w:val="a2"/>
    <w:uiPriority w:val="99"/>
    <w:semiHidden/>
    <w:unhideWhenUsed/>
    <w:rPr>
      <w:color w:val="1A1A1A" w:themeColor="text2"/>
      <w:u w:val="none"/>
    </w:rPr>
  </w:style>
  <w:style w:type="character" w:styleId="af0">
    <w:name w:val="Placeholder Text"/>
    <w:basedOn w:val="a2"/>
    <w:uiPriority w:val="99"/>
    <w:semiHidden/>
    <w:rsid w:val="00EE327C"/>
    <w:rPr>
      <w:color w:val="404040" w:themeColor="background2" w:themeShade="80"/>
    </w:rPr>
  </w:style>
  <w:style w:type="paragraph" w:styleId="af1">
    <w:name w:val="header"/>
    <w:basedOn w:val="a1"/>
    <w:link w:val="af2"/>
    <w:uiPriority w:val="99"/>
    <w:unhideWhenUsed/>
    <w:rsid w:val="00EE327C"/>
    <w:pPr>
      <w:spacing w:line="240" w:lineRule="auto"/>
    </w:pPr>
  </w:style>
  <w:style w:type="character" w:customStyle="1" w:styleId="af2">
    <w:name w:val="ヘッダー (文字)"/>
    <w:basedOn w:val="a2"/>
    <w:link w:val="af1"/>
    <w:uiPriority w:val="99"/>
    <w:rsid w:val="00EE327C"/>
  </w:style>
  <w:style w:type="paragraph" w:styleId="af3">
    <w:name w:val="footer"/>
    <w:basedOn w:val="a1"/>
    <w:link w:val="af4"/>
    <w:uiPriority w:val="99"/>
    <w:unhideWhenUsed/>
    <w:rsid w:val="00501AF7"/>
    <w:pPr>
      <w:spacing w:line="240" w:lineRule="auto"/>
    </w:pPr>
  </w:style>
  <w:style w:type="character" w:customStyle="1" w:styleId="af4">
    <w:name w:val="フッター (文字)"/>
    <w:basedOn w:val="a2"/>
    <w:link w:val="af3"/>
    <w:uiPriority w:val="99"/>
    <w:rsid w:val="00501AF7"/>
  </w:style>
  <w:style w:type="paragraph" w:styleId="af5">
    <w:name w:val="Balloon Text"/>
    <w:basedOn w:val="a1"/>
    <w:link w:val="af6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f6">
    <w:name w:val="吹き出し (文字)"/>
    <w:basedOn w:val="a2"/>
    <w:link w:val="af5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af7">
    <w:name w:val="Bibliography"/>
    <w:basedOn w:val="a1"/>
    <w:next w:val="a1"/>
    <w:uiPriority w:val="37"/>
    <w:semiHidden/>
    <w:unhideWhenUsed/>
    <w:rsid w:val="005F7E71"/>
  </w:style>
  <w:style w:type="paragraph" w:styleId="af8">
    <w:name w:val="Body Text"/>
    <w:basedOn w:val="a1"/>
    <w:link w:val="af9"/>
    <w:uiPriority w:val="99"/>
    <w:semiHidden/>
    <w:unhideWhenUsed/>
    <w:rsid w:val="005F7E71"/>
    <w:pPr>
      <w:spacing w:after="120"/>
    </w:pPr>
  </w:style>
  <w:style w:type="character" w:customStyle="1" w:styleId="af9">
    <w:name w:val="本文 (文字)"/>
    <w:basedOn w:val="a2"/>
    <w:link w:val="af8"/>
    <w:uiPriority w:val="99"/>
    <w:semiHidden/>
    <w:rsid w:val="005F7E71"/>
  </w:style>
  <w:style w:type="paragraph" w:styleId="23">
    <w:name w:val="Body Text 2"/>
    <w:basedOn w:val="a1"/>
    <w:link w:val="24"/>
    <w:uiPriority w:val="99"/>
    <w:semiHidden/>
    <w:unhideWhenUsed/>
    <w:rsid w:val="005F7E71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5F7E71"/>
  </w:style>
  <w:style w:type="paragraph" w:styleId="33">
    <w:name w:val="Body Text 3"/>
    <w:basedOn w:val="a1"/>
    <w:link w:val="34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5F7E71"/>
    <w:rPr>
      <w:sz w:val="22"/>
      <w:szCs w:val="16"/>
    </w:rPr>
  </w:style>
  <w:style w:type="paragraph" w:styleId="afa">
    <w:name w:val="Body Text First Indent"/>
    <w:basedOn w:val="af8"/>
    <w:link w:val="afb"/>
    <w:uiPriority w:val="99"/>
    <w:semiHidden/>
    <w:unhideWhenUsed/>
    <w:rsid w:val="005F7E71"/>
    <w:pPr>
      <w:spacing w:after="0"/>
      <w:ind w:firstLine="360"/>
    </w:pPr>
  </w:style>
  <w:style w:type="character" w:customStyle="1" w:styleId="afb">
    <w:name w:val="本文字下げ (文字)"/>
    <w:basedOn w:val="af9"/>
    <w:link w:val="afa"/>
    <w:uiPriority w:val="99"/>
    <w:semiHidden/>
    <w:rsid w:val="005F7E71"/>
  </w:style>
  <w:style w:type="paragraph" w:styleId="afc">
    <w:name w:val="Body Text Indent"/>
    <w:basedOn w:val="a1"/>
    <w:link w:val="afd"/>
    <w:uiPriority w:val="99"/>
    <w:semiHidden/>
    <w:unhideWhenUsed/>
    <w:rsid w:val="005F7E71"/>
    <w:pPr>
      <w:spacing w:after="120"/>
      <w:ind w:left="360"/>
    </w:pPr>
  </w:style>
  <w:style w:type="character" w:customStyle="1" w:styleId="afd">
    <w:name w:val="本文インデント (文字)"/>
    <w:basedOn w:val="a2"/>
    <w:link w:val="afc"/>
    <w:uiPriority w:val="99"/>
    <w:semiHidden/>
    <w:rsid w:val="005F7E71"/>
  </w:style>
  <w:style w:type="paragraph" w:styleId="25">
    <w:name w:val="Body Text First Indent 2"/>
    <w:basedOn w:val="afc"/>
    <w:link w:val="26"/>
    <w:uiPriority w:val="99"/>
    <w:semiHidden/>
    <w:unhideWhenUsed/>
    <w:rsid w:val="005F7E71"/>
    <w:pPr>
      <w:spacing w:after="0"/>
      <w:ind w:firstLine="360"/>
    </w:pPr>
  </w:style>
  <w:style w:type="character" w:customStyle="1" w:styleId="26">
    <w:name w:val="本文字下げ 2 (文字)"/>
    <w:basedOn w:val="afd"/>
    <w:link w:val="25"/>
    <w:uiPriority w:val="99"/>
    <w:semiHidden/>
    <w:rsid w:val="005F7E71"/>
  </w:style>
  <w:style w:type="paragraph" w:styleId="27">
    <w:name w:val="Body Text Indent 2"/>
    <w:basedOn w:val="a1"/>
    <w:link w:val="28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5F7E71"/>
  </w:style>
  <w:style w:type="paragraph" w:styleId="35">
    <w:name w:val="Body Text Indent 3"/>
    <w:basedOn w:val="a1"/>
    <w:link w:val="36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5F7E71"/>
    <w:rPr>
      <w:sz w:val="22"/>
      <w:szCs w:val="16"/>
    </w:rPr>
  </w:style>
  <w:style w:type="character" w:styleId="afe">
    <w:name w:val="Book Title"/>
    <w:basedOn w:val="a2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aff">
    <w:name w:val="caption"/>
    <w:basedOn w:val="a1"/>
    <w:next w:val="a1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aff0">
    <w:name w:val="Closing"/>
    <w:basedOn w:val="a1"/>
    <w:link w:val="aff1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aff1">
    <w:name w:val="結語 (文字)"/>
    <w:basedOn w:val="a2"/>
    <w:link w:val="aff0"/>
    <w:uiPriority w:val="99"/>
    <w:semiHidden/>
    <w:rsid w:val="005F7E71"/>
  </w:style>
  <w:style w:type="table" w:styleId="14">
    <w:name w:val="Colorful Grid"/>
    <w:basedOn w:val="a3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2"/>
    <w:uiPriority w:val="99"/>
    <w:semiHidden/>
    <w:unhideWhenUsed/>
    <w:rsid w:val="005F7E71"/>
    <w:rPr>
      <w:sz w:val="22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aff4">
    <w:name w:val="コメント文字列 (文字)"/>
    <w:basedOn w:val="a2"/>
    <w:link w:val="aff3"/>
    <w:uiPriority w:val="99"/>
    <w:semiHidden/>
    <w:rsid w:val="005F7E71"/>
    <w:rPr>
      <w:sz w:val="22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5F7E71"/>
    <w:rPr>
      <w:b/>
      <w:bCs/>
    </w:rPr>
  </w:style>
  <w:style w:type="character" w:customStyle="1" w:styleId="aff6">
    <w:name w:val="コメント内容 (文字)"/>
    <w:basedOn w:val="aff4"/>
    <w:link w:val="aff5"/>
    <w:uiPriority w:val="99"/>
    <w:semiHidden/>
    <w:rsid w:val="005F7E71"/>
    <w:rPr>
      <w:b/>
      <w:bCs/>
      <w:sz w:val="22"/>
    </w:rPr>
  </w:style>
  <w:style w:type="table" w:styleId="11">
    <w:name w:val="Dark List"/>
    <w:basedOn w:val="a3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5F7E71"/>
  </w:style>
  <w:style w:type="character" w:customStyle="1" w:styleId="aff8">
    <w:name w:val="日付 (文字)"/>
    <w:basedOn w:val="a2"/>
    <w:link w:val="aff7"/>
    <w:uiPriority w:val="99"/>
    <w:semiHidden/>
    <w:rsid w:val="005F7E71"/>
  </w:style>
  <w:style w:type="paragraph" w:styleId="aff9">
    <w:name w:val="Document Map"/>
    <w:basedOn w:val="a1"/>
    <w:link w:val="affa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ffa">
    <w:name w:val="見出しマップ (文字)"/>
    <w:basedOn w:val="a2"/>
    <w:link w:val="aff9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5F7E71"/>
    <w:pPr>
      <w:spacing w:line="240" w:lineRule="auto"/>
    </w:pPr>
  </w:style>
  <w:style w:type="character" w:customStyle="1" w:styleId="affc">
    <w:name w:val="電子メール署名 (文字)"/>
    <w:basedOn w:val="a2"/>
    <w:link w:val="affb"/>
    <w:uiPriority w:val="99"/>
    <w:semiHidden/>
    <w:rsid w:val="005F7E71"/>
  </w:style>
  <w:style w:type="character" w:styleId="affd">
    <w:name w:val="Emphasis"/>
    <w:basedOn w:val="a2"/>
    <w:uiPriority w:val="20"/>
    <w:semiHidden/>
    <w:unhideWhenUsed/>
    <w:qFormat/>
    <w:rsid w:val="005F7E71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5F7E71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afff0">
    <w:name w:val="文末脚注文字列 (文字)"/>
    <w:basedOn w:val="a2"/>
    <w:link w:val="afff"/>
    <w:uiPriority w:val="99"/>
    <w:semiHidden/>
    <w:rsid w:val="005F7E71"/>
    <w:rPr>
      <w:sz w:val="22"/>
    </w:rPr>
  </w:style>
  <w:style w:type="paragraph" w:styleId="afff1">
    <w:name w:val="envelope address"/>
    <w:basedOn w:val="a1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2">
    <w:name w:val="envelope return"/>
    <w:basedOn w:val="a1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afff3">
    <w:name w:val="footnote reference"/>
    <w:basedOn w:val="a2"/>
    <w:uiPriority w:val="99"/>
    <w:semiHidden/>
    <w:unhideWhenUsed/>
    <w:rsid w:val="005F7E71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afff5">
    <w:name w:val="脚注文字列 (文字)"/>
    <w:basedOn w:val="a2"/>
    <w:link w:val="afff4"/>
    <w:uiPriority w:val="99"/>
    <w:semiHidden/>
    <w:rsid w:val="005F7E71"/>
    <w:rPr>
      <w:sz w:val="22"/>
    </w:rPr>
  </w:style>
  <w:style w:type="table" w:styleId="15">
    <w:name w:val="Grid Table 1 Light"/>
    <w:basedOn w:val="a3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2-2">
    <w:name w:val="Grid Table 2 Accent 2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">
    <w:name w:val="Grid Table 2 Accent 3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">
    <w:name w:val="Grid Table 2 Accent 4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">
    <w:name w:val="Grid Table 2 Accent 5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">
    <w:name w:val="Grid Table 2 Accent 6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7">
    <w:name w:val="Grid Table 3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43">
    <w:name w:val="Grid Table 4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4-2">
    <w:name w:val="Grid Table 4 Accent 2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">
    <w:name w:val="Grid Table 4 Accent 3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">
    <w:name w:val="Grid Table 4 Accent 4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">
    <w:name w:val="Grid Table 4 Accent 5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">
    <w:name w:val="Grid Table 4 Accent 6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3">
    <w:name w:val="Grid Table 5 Dark"/>
    <w:basedOn w:val="a3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5-2">
    <w:name w:val="Grid Table 5 Dark Accent 2"/>
    <w:basedOn w:val="a3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5-3">
    <w:name w:val="Grid Table 5 Dark Accent 3"/>
    <w:basedOn w:val="a3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5-4">
    <w:name w:val="Grid Table 5 Dark Accent 4"/>
    <w:basedOn w:val="a3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5-5">
    <w:name w:val="Grid Table 5 Dark Accent 5"/>
    <w:basedOn w:val="a3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5-6">
    <w:name w:val="Grid Table 5 Dark Accent 6"/>
    <w:basedOn w:val="a3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61">
    <w:name w:val="Grid Table 6 Colorful"/>
    <w:basedOn w:val="a3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6-2">
    <w:name w:val="Grid Table 6 Colorful Accent 2"/>
    <w:basedOn w:val="a3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">
    <w:name w:val="Grid Table 6 Colorful Accent 3"/>
    <w:basedOn w:val="a3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">
    <w:name w:val="Grid Table 6 Colorful Accent 4"/>
    <w:basedOn w:val="a3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">
    <w:name w:val="Grid Table 6 Colorful Accent 5"/>
    <w:basedOn w:val="a3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">
    <w:name w:val="Grid Table 6 Colorful Accent 6"/>
    <w:basedOn w:val="a3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1">
    <w:name w:val="Grid Table 7 Colorful"/>
    <w:basedOn w:val="a3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22">
    <w:name w:val="見出し 2 (文字)"/>
    <w:basedOn w:val="a2"/>
    <w:link w:val="21"/>
    <w:uiPriority w:val="8"/>
    <w:semiHidden/>
    <w:rsid w:val="003E0376"/>
    <w:rPr>
      <w:rFonts w:asciiTheme="majorHAnsi" w:eastAsia="Meiryo UI" w:hAnsiTheme="majorHAnsi" w:cstheme="majorBidi"/>
      <w:color w:val="696700" w:themeColor="accent1" w:themeShade="BF"/>
      <w:sz w:val="26"/>
      <w:szCs w:val="26"/>
    </w:rPr>
  </w:style>
  <w:style w:type="character" w:customStyle="1" w:styleId="32">
    <w:name w:val="見出し 3 (文字)"/>
    <w:basedOn w:val="a2"/>
    <w:link w:val="31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52">
    <w:name w:val="見出し 5 (文字)"/>
    <w:basedOn w:val="a2"/>
    <w:link w:val="51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60">
    <w:name w:val="見出し 6 (文字)"/>
    <w:basedOn w:val="a2"/>
    <w:link w:val="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70">
    <w:name w:val="見出し 7 (文字)"/>
    <w:basedOn w:val="a2"/>
    <w:link w:val="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80">
    <w:name w:val="見出し 8 (文字)"/>
    <w:basedOn w:val="a2"/>
    <w:link w:val="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2"/>
    <w:link w:val="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F7E71"/>
  </w:style>
  <w:style w:type="paragraph" w:styleId="HTML0">
    <w:name w:val="HTML Address"/>
    <w:basedOn w:val="a1"/>
    <w:link w:val="HTML1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5F7E71"/>
    <w:rPr>
      <w:i/>
      <w:iCs/>
    </w:rPr>
  </w:style>
  <w:style w:type="character" w:styleId="HTML2">
    <w:name w:val="HTML Cite"/>
    <w:basedOn w:val="a2"/>
    <w:uiPriority w:val="99"/>
    <w:semiHidden/>
    <w:unhideWhenUsed/>
    <w:rsid w:val="005F7E71"/>
    <w:rPr>
      <w:i/>
      <w:iCs/>
    </w:rPr>
  </w:style>
  <w:style w:type="character" w:styleId="HTML3">
    <w:name w:val="HTML Code"/>
    <w:basedOn w:val="a2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F7E7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7">
    <w:name w:val="HTML 書式付き (文字)"/>
    <w:basedOn w:val="a2"/>
    <w:link w:val="HTML6"/>
    <w:uiPriority w:val="99"/>
    <w:semiHidden/>
    <w:rsid w:val="005F7E71"/>
    <w:rPr>
      <w:rFonts w:ascii="Consolas" w:hAnsi="Consolas"/>
      <w:sz w:val="22"/>
    </w:rPr>
  </w:style>
  <w:style w:type="character" w:styleId="HTML8">
    <w:name w:val="HTML Sample"/>
    <w:basedOn w:val="a2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F7E71"/>
    <w:rPr>
      <w:i/>
      <w:iCs/>
    </w:rPr>
  </w:style>
  <w:style w:type="paragraph" w:styleId="16">
    <w:name w:val="index 1"/>
    <w:basedOn w:val="a1"/>
    <w:next w:val="a1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2a">
    <w:name w:val="index 2"/>
    <w:basedOn w:val="a1"/>
    <w:next w:val="a1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38">
    <w:name w:val="index 3"/>
    <w:basedOn w:val="a1"/>
    <w:next w:val="a1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44">
    <w:name w:val="index 4"/>
    <w:basedOn w:val="a1"/>
    <w:next w:val="a1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54">
    <w:name w:val="index 5"/>
    <w:basedOn w:val="a1"/>
    <w:next w:val="a1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62">
    <w:name w:val="index 6"/>
    <w:basedOn w:val="a1"/>
    <w:next w:val="a1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72">
    <w:name w:val="index 7"/>
    <w:basedOn w:val="a1"/>
    <w:next w:val="a1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81">
    <w:name w:val="index 8"/>
    <w:basedOn w:val="a1"/>
    <w:next w:val="a1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91">
    <w:name w:val="index 9"/>
    <w:basedOn w:val="a1"/>
    <w:next w:val="a1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afff6">
    <w:name w:val="index heading"/>
    <w:basedOn w:val="a1"/>
    <w:next w:val="16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2d">
    <w:name w:val="引用文 2 (文字)"/>
    <w:basedOn w:val="a2"/>
    <w:link w:val="2c"/>
    <w:uiPriority w:val="30"/>
    <w:semiHidden/>
    <w:rsid w:val="00EE327C"/>
    <w:rPr>
      <w:i/>
      <w:iCs/>
      <w:color w:val="696700" w:themeColor="accent1" w:themeShade="BF"/>
    </w:rPr>
  </w:style>
  <w:style w:type="character" w:styleId="2e">
    <w:name w:val="Intense Reference"/>
    <w:basedOn w:val="a2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39">
    <w:name w:val="Light Grid"/>
    <w:basedOn w:val="a3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afff7">
    <w:name w:val="line number"/>
    <w:basedOn w:val="a2"/>
    <w:uiPriority w:val="99"/>
    <w:semiHidden/>
    <w:unhideWhenUsed/>
    <w:rsid w:val="005F7E71"/>
  </w:style>
  <w:style w:type="paragraph" w:styleId="afff8">
    <w:name w:val="List"/>
    <w:basedOn w:val="a1"/>
    <w:uiPriority w:val="99"/>
    <w:semiHidden/>
    <w:unhideWhenUsed/>
    <w:rsid w:val="005F7E71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5F7E71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5F7E71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5F7E71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5F7E7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afff9">
    <w:name w:val="List Continue"/>
    <w:basedOn w:val="a1"/>
    <w:uiPriority w:val="99"/>
    <w:semiHidden/>
    <w:unhideWhenUsed/>
    <w:rsid w:val="005F7E71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5F7E71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afffa">
    <w:name w:val="List Paragraph"/>
    <w:basedOn w:val="a1"/>
    <w:uiPriority w:val="34"/>
    <w:semiHidden/>
    <w:unhideWhenUsed/>
    <w:qFormat/>
    <w:rsid w:val="005F7E71"/>
    <w:pPr>
      <w:ind w:left="720"/>
      <w:contextualSpacing/>
    </w:pPr>
  </w:style>
  <w:style w:type="table" w:styleId="1e">
    <w:name w:val="List Table 1 Light"/>
    <w:basedOn w:val="a3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1-20">
    <w:name w:val="List Table 1 Light Accent 2"/>
    <w:basedOn w:val="a3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-30">
    <w:name w:val="List Table 1 Light Accent 3"/>
    <w:basedOn w:val="a3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-40">
    <w:name w:val="List Table 1 Light Accent 4"/>
    <w:basedOn w:val="a3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-50">
    <w:name w:val="List Table 1 Light Accent 5"/>
    <w:basedOn w:val="a3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-60">
    <w:name w:val="List Table 1 Light Accent 6"/>
    <w:basedOn w:val="a3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2f8">
    <w:name w:val="List Table 2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2-20">
    <w:name w:val="List Table 2 Accent 2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0">
    <w:name w:val="List Table 2 Accent 3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0">
    <w:name w:val="List Table 2 Accent 4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0">
    <w:name w:val="List Table 2 Accent 5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0">
    <w:name w:val="List Table 2 Accent 6"/>
    <w:basedOn w:val="a3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f2">
    <w:name w:val="List Table 3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4-20">
    <w:name w:val="List Table 4 Accent 2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0">
    <w:name w:val="List Table 4 Accent 3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0">
    <w:name w:val="List Table 4 Accent 4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0">
    <w:name w:val="List Table 4 Accent 5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0">
    <w:name w:val="List Table 4 Accent 6"/>
    <w:basedOn w:val="a3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7">
    <w:name w:val="List Table 5 Dark"/>
    <w:basedOn w:val="a3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6-20">
    <w:name w:val="List Table 6 Colorful Accent 2"/>
    <w:basedOn w:val="a3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0">
    <w:name w:val="List Table 6 Colorful Accent 3"/>
    <w:basedOn w:val="a3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0">
    <w:name w:val="List Table 6 Colorful Accent 4"/>
    <w:basedOn w:val="a3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0">
    <w:name w:val="List Table 6 Colorful Accent 5"/>
    <w:basedOn w:val="a3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0">
    <w:name w:val="List Table 6 Colorful Accent 6"/>
    <w:basedOn w:val="a3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3">
    <w:name w:val="List Table 7 Colorful"/>
    <w:basedOn w:val="a3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macro"/>
    <w:link w:val="afffc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afffc">
    <w:name w:val="マクロ文字列 (文字)"/>
    <w:basedOn w:val="a2"/>
    <w:link w:val="afffb"/>
    <w:uiPriority w:val="99"/>
    <w:semiHidden/>
    <w:rsid w:val="005F7E71"/>
    <w:rPr>
      <w:rFonts w:ascii="Consolas" w:hAnsi="Consolas"/>
      <w:sz w:val="22"/>
    </w:rPr>
  </w:style>
  <w:style w:type="table" w:styleId="82">
    <w:name w:val="Medium Grid 1"/>
    <w:basedOn w:val="a3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d">
    <w:name w:val="Message Header"/>
    <w:basedOn w:val="a1"/>
    <w:link w:val="afffe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e">
    <w:name w:val="メッセージ見出し (文字)"/>
    <w:basedOn w:val="a2"/>
    <w:link w:val="afffd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">
    <w:name w:val="No Spacing"/>
    <w:uiPriority w:val="19"/>
    <w:qFormat/>
    <w:rsid w:val="003E0376"/>
    <w:pPr>
      <w:spacing w:line="240" w:lineRule="auto"/>
    </w:pPr>
    <w:rPr>
      <w:rFonts w:eastAsia="Meiryo UI"/>
    </w:rPr>
  </w:style>
  <w:style w:type="paragraph" w:styleId="Web">
    <w:name w:val="Normal (Web)"/>
    <w:basedOn w:val="a1"/>
    <w:uiPriority w:val="99"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affff0">
    <w:name w:val="Normal Indent"/>
    <w:basedOn w:val="a1"/>
    <w:uiPriority w:val="99"/>
    <w:semiHidden/>
    <w:unhideWhenUsed/>
    <w:rsid w:val="005F7E71"/>
    <w:pPr>
      <w:ind w:left="720"/>
    </w:p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5F7E71"/>
    <w:pPr>
      <w:spacing w:line="240" w:lineRule="auto"/>
    </w:pPr>
  </w:style>
  <w:style w:type="character" w:customStyle="1" w:styleId="affff2">
    <w:name w:val="記 (文字)"/>
    <w:basedOn w:val="a2"/>
    <w:link w:val="affff1"/>
    <w:uiPriority w:val="99"/>
    <w:semiHidden/>
    <w:rsid w:val="005F7E71"/>
  </w:style>
  <w:style w:type="character" w:styleId="affff3">
    <w:name w:val="page number"/>
    <w:basedOn w:val="a2"/>
    <w:uiPriority w:val="99"/>
    <w:semiHidden/>
    <w:unhideWhenUsed/>
    <w:rsid w:val="005F7E71"/>
  </w:style>
  <w:style w:type="table" w:styleId="1f">
    <w:name w:val="Plain Table 1"/>
    <w:basedOn w:val="a3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1"/>
    <w:link w:val="affff5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affff5">
    <w:name w:val="書式なし (文字)"/>
    <w:basedOn w:val="a2"/>
    <w:link w:val="affff4"/>
    <w:uiPriority w:val="99"/>
    <w:semiHidden/>
    <w:rsid w:val="005F7E71"/>
    <w:rPr>
      <w:rFonts w:ascii="Consolas" w:hAnsi="Consolas"/>
      <w:sz w:val="22"/>
      <w:szCs w:val="21"/>
    </w:rPr>
  </w:style>
  <w:style w:type="paragraph" w:styleId="affff6">
    <w:name w:val="Quote"/>
    <w:basedOn w:val="a1"/>
    <w:next w:val="a1"/>
    <w:link w:val="affff7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affff7">
    <w:name w:val="引用文 (文字)"/>
    <w:basedOn w:val="a2"/>
    <w:link w:val="affff6"/>
    <w:uiPriority w:val="29"/>
    <w:semiHidden/>
    <w:rsid w:val="005F7E71"/>
    <w:rPr>
      <w:i/>
      <w:iCs/>
    </w:rPr>
  </w:style>
  <w:style w:type="paragraph" w:styleId="affff8">
    <w:name w:val="Salutation"/>
    <w:basedOn w:val="a1"/>
    <w:next w:val="a1"/>
    <w:link w:val="affff9"/>
    <w:uiPriority w:val="99"/>
    <w:semiHidden/>
    <w:unhideWhenUsed/>
    <w:rsid w:val="005F7E71"/>
  </w:style>
  <w:style w:type="character" w:customStyle="1" w:styleId="affff9">
    <w:name w:val="挨拶文 (文字)"/>
    <w:basedOn w:val="a2"/>
    <w:link w:val="affff8"/>
    <w:uiPriority w:val="99"/>
    <w:semiHidden/>
    <w:rsid w:val="005F7E71"/>
  </w:style>
  <w:style w:type="paragraph" w:styleId="affffa">
    <w:name w:val="Signature"/>
    <w:basedOn w:val="a1"/>
    <w:link w:val="affffb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affffb">
    <w:name w:val="署名 (文字)"/>
    <w:basedOn w:val="a2"/>
    <w:link w:val="affffa"/>
    <w:uiPriority w:val="99"/>
    <w:semiHidden/>
    <w:rsid w:val="005F7E71"/>
  </w:style>
  <w:style w:type="paragraph" w:styleId="affffc">
    <w:name w:val="Subtitle"/>
    <w:basedOn w:val="a1"/>
    <w:next w:val="a1"/>
    <w:link w:val="affffd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ffd">
    <w:name w:val="副題 (文字)"/>
    <w:basedOn w:val="a2"/>
    <w:link w:val="affffc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affffe">
    <w:name w:val="Subtle Emphasis"/>
    <w:basedOn w:val="a2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afffff">
    <w:name w:val="Subtle Reference"/>
    <w:basedOn w:val="a2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0">
    <w:name w:val="Table Contemporary"/>
    <w:basedOn w:val="a3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3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Grid Table Light"/>
    <w:basedOn w:val="a3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3">
    <w:name w:val="table of authorities"/>
    <w:basedOn w:val="a1"/>
    <w:next w:val="a1"/>
    <w:uiPriority w:val="99"/>
    <w:semiHidden/>
    <w:unhideWhenUsed/>
    <w:rsid w:val="005F7E71"/>
    <w:pPr>
      <w:ind w:left="280" w:hanging="280"/>
    </w:pPr>
  </w:style>
  <w:style w:type="paragraph" w:styleId="afffff4">
    <w:name w:val="table of figures"/>
    <w:basedOn w:val="a1"/>
    <w:next w:val="a1"/>
    <w:uiPriority w:val="99"/>
    <w:semiHidden/>
    <w:unhideWhenUsed/>
    <w:rsid w:val="005F7E71"/>
  </w:style>
  <w:style w:type="table" w:styleId="afffff5">
    <w:name w:val="Table Professional"/>
    <w:basedOn w:val="a3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Theme"/>
    <w:basedOn w:val="a3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7">
    <w:name w:val="toa heading"/>
    <w:basedOn w:val="a1"/>
    <w:next w:val="a1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5F7E71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5F7E71"/>
    <w:pPr>
      <w:spacing w:after="100"/>
      <w:ind w:left="280"/>
    </w:pPr>
  </w:style>
  <w:style w:type="paragraph" w:styleId="3fa">
    <w:name w:val="toc 3"/>
    <w:basedOn w:val="a1"/>
    <w:next w:val="a1"/>
    <w:autoRedefine/>
    <w:uiPriority w:val="39"/>
    <w:semiHidden/>
    <w:unhideWhenUsed/>
    <w:rsid w:val="005F7E71"/>
    <w:pPr>
      <w:spacing w:after="100"/>
      <w:ind w:left="560"/>
    </w:pPr>
  </w:style>
  <w:style w:type="paragraph" w:styleId="4f4">
    <w:name w:val="toc 4"/>
    <w:basedOn w:val="a1"/>
    <w:next w:val="a1"/>
    <w:autoRedefine/>
    <w:uiPriority w:val="39"/>
    <w:semiHidden/>
    <w:unhideWhenUsed/>
    <w:rsid w:val="005F7E71"/>
    <w:pPr>
      <w:spacing w:after="100"/>
      <w:ind w:left="840"/>
    </w:pPr>
  </w:style>
  <w:style w:type="paragraph" w:styleId="5f3">
    <w:name w:val="toc 5"/>
    <w:basedOn w:val="a1"/>
    <w:next w:val="a1"/>
    <w:autoRedefine/>
    <w:uiPriority w:val="39"/>
    <w:semiHidden/>
    <w:unhideWhenUsed/>
    <w:rsid w:val="005F7E71"/>
    <w:pPr>
      <w:spacing w:after="100"/>
      <w:ind w:left="1120"/>
    </w:pPr>
  </w:style>
  <w:style w:type="paragraph" w:styleId="6d">
    <w:name w:val="toc 6"/>
    <w:basedOn w:val="a1"/>
    <w:next w:val="a1"/>
    <w:autoRedefine/>
    <w:uiPriority w:val="39"/>
    <w:semiHidden/>
    <w:unhideWhenUsed/>
    <w:rsid w:val="005F7E71"/>
    <w:pPr>
      <w:spacing w:after="100"/>
      <w:ind w:left="1400"/>
    </w:pPr>
  </w:style>
  <w:style w:type="paragraph" w:styleId="7d">
    <w:name w:val="toc 7"/>
    <w:basedOn w:val="a1"/>
    <w:next w:val="a1"/>
    <w:autoRedefine/>
    <w:uiPriority w:val="39"/>
    <w:semiHidden/>
    <w:unhideWhenUsed/>
    <w:rsid w:val="005F7E71"/>
    <w:pPr>
      <w:spacing w:after="100"/>
      <w:ind w:left="1680"/>
    </w:pPr>
  </w:style>
  <w:style w:type="paragraph" w:styleId="8b">
    <w:name w:val="toc 8"/>
    <w:basedOn w:val="a1"/>
    <w:next w:val="a1"/>
    <w:autoRedefine/>
    <w:uiPriority w:val="39"/>
    <w:semiHidden/>
    <w:unhideWhenUsed/>
    <w:rsid w:val="005F7E71"/>
    <w:pPr>
      <w:spacing w:after="100"/>
      <w:ind w:left="1960"/>
    </w:pPr>
  </w:style>
  <w:style w:type="paragraph" w:styleId="99">
    <w:name w:val="toc 9"/>
    <w:basedOn w:val="a1"/>
    <w:next w:val="a1"/>
    <w:autoRedefine/>
    <w:uiPriority w:val="39"/>
    <w:semiHidden/>
    <w:unhideWhenUsed/>
    <w:rsid w:val="005F7E71"/>
    <w:pPr>
      <w:spacing w:after="100"/>
      <w:ind w:left="2240"/>
    </w:pPr>
  </w:style>
  <w:style w:type="paragraph" w:styleId="afffff8">
    <w:name w:val="TOC Heading"/>
    <w:basedOn w:val="1"/>
    <w:next w:val="a1"/>
    <w:uiPriority w:val="39"/>
    <w:semiHidden/>
    <w:unhideWhenUsed/>
    <w:qFormat/>
    <w:rsid w:val="005F7E71"/>
    <w:pPr>
      <w:outlineLvl w:val="9"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1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o1905-01\AppData\Roaming\Microsoft\Templates\&#12471;&#12531;&#12503;&#12523;&#12394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シンプルなチラシ.dotx</Template>
  <TotalTime>216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kourei-05</dc:creator>
  <cp:lastModifiedBy>支援センター 水戸市中央高齢者</cp:lastModifiedBy>
  <cp:revision>43</cp:revision>
  <cp:lastPrinted>2024-04-18T08:44:00Z</cp:lastPrinted>
  <dcterms:created xsi:type="dcterms:W3CDTF">2024-03-20T00:52:00Z</dcterms:created>
  <dcterms:modified xsi:type="dcterms:W3CDTF">2024-04-22T00:34:00Z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